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EDE284" w14:textId="77777777" w:rsidR="001C7444" w:rsidRDefault="001C7444" w:rsidP="001C7444">
      <w:pPr>
        <w:rPr>
          <w:sz w:val="12"/>
          <w:szCs w:val="12"/>
        </w:rPr>
      </w:pPr>
      <w:r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 wp14:anchorId="53D58134" wp14:editId="40CA852D">
                <wp:simplePos x="0" y="0"/>
                <wp:positionH relativeFrom="margin">
                  <wp:posOffset>-99695</wp:posOffset>
                </wp:positionH>
                <wp:positionV relativeFrom="paragraph">
                  <wp:posOffset>477520</wp:posOffset>
                </wp:positionV>
                <wp:extent cx="3082925" cy="800100"/>
                <wp:effectExtent l="0" t="0" r="0" b="0"/>
                <wp:wrapNone/>
                <wp:docPr id="7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2925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14E4B2" w14:textId="77777777" w:rsidR="00C41194" w:rsidRPr="00265989" w:rsidRDefault="00C41194" w:rsidP="001C744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3D58134"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position:absolute;margin-left:-7.85pt;margin-top:37.6pt;width:242.75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" filled="f" stroked="f">
                <v:textbox>
                  <w:txbxContent>
                    <w:p w14:paraId="2C14E4B2" w14:textId="77777777" w:rsidR="00C41194" w:rsidRPr="00265989" w:rsidRDefault="00C41194" w:rsidP="001C744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  <w10:anchorlock/>
              </v:shape>
            </w:pict>
          </mc:Fallback>
        </mc:AlternateContent>
      </w:r>
    </w:p>
    <w:p w14:paraId="2D17B832" w14:textId="77777777" w:rsidR="001C7444" w:rsidRDefault="001C7444" w:rsidP="001C7444">
      <w:pPr>
        <w:rPr>
          <w:sz w:val="12"/>
          <w:szCs w:val="12"/>
        </w:rPr>
      </w:pPr>
    </w:p>
    <w:p w14:paraId="020232A1" w14:textId="77777777" w:rsidR="001C7444" w:rsidRPr="001C7444" w:rsidRDefault="001C7444" w:rsidP="001C7444">
      <w:pPr>
        <w:rPr>
          <w:rFonts w:ascii="Calibri" w:hAnsi="Calibri" w:cs="Calibri"/>
          <w:sz w:val="12"/>
          <w:szCs w:val="12"/>
        </w:rPr>
      </w:pPr>
    </w:p>
    <w:p w14:paraId="295D0383" w14:textId="77777777" w:rsidR="001C7444" w:rsidRPr="001C7444" w:rsidRDefault="001C7444" w:rsidP="001C7444">
      <w:pPr>
        <w:rPr>
          <w:rFonts w:ascii="Calibri" w:hAnsi="Calibri" w:cs="Calibri"/>
          <w:sz w:val="12"/>
          <w:szCs w:val="12"/>
        </w:rPr>
      </w:pPr>
      <w:r w:rsidRPr="001C7444">
        <w:rPr>
          <w:rFonts w:ascii="Calibri" w:hAnsi="Calibri" w:cs="Calibri"/>
          <w:sz w:val="12"/>
          <w:szCs w:val="12"/>
        </w:rPr>
        <w:t>Realschule der Stadt Meschede, Schederweg 59, 59872 Meschede</w:t>
      </w:r>
    </w:p>
    <w:p w14:paraId="705C74D5" w14:textId="77777777" w:rsidR="001C7444" w:rsidRDefault="001C7444" w:rsidP="001C7444">
      <w:pPr>
        <w:pStyle w:val="Kopfzeile"/>
        <w:tabs>
          <w:tab w:val="clear" w:pos="4536"/>
          <w:tab w:val="clear" w:pos="9072"/>
        </w:tabs>
        <w:spacing w:line="360" w:lineRule="auto"/>
        <w:rPr>
          <w:rFonts w:ascii="Arial" w:hAnsi="Arial" w:cs="Arial"/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1" layoutInCell="1" allowOverlap="1" wp14:anchorId="3463EEA8" wp14:editId="78C77EAA">
                <wp:simplePos x="0" y="0"/>
                <wp:positionH relativeFrom="column">
                  <wp:posOffset>3679825</wp:posOffset>
                </wp:positionH>
                <wp:positionV relativeFrom="page">
                  <wp:posOffset>1109980</wp:posOffset>
                </wp:positionV>
                <wp:extent cx="2181860" cy="1582420"/>
                <wp:effectExtent l="0" t="0" r="0" b="0"/>
                <wp:wrapTight wrapText="bothSides">
                  <wp:wrapPolygon edited="0">
                    <wp:start x="377" y="0"/>
                    <wp:lineTo x="377" y="21323"/>
                    <wp:lineTo x="20934" y="21323"/>
                    <wp:lineTo x="20934" y="0"/>
                    <wp:lineTo x="377" y="0"/>
                  </wp:wrapPolygon>
                </wp:wrapTight>
                <wp:docPr id="5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860" cy="1582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5AEF3D" w14:textId="77777777" w:rsidR="001C7444" w:rsidRDefault="001C7444" w:rsidP="001C7444">
                            <w:pPr>
                              <w:jc w:val="right"/>
                              <w:rPr>
                                <w:sz w:val="16"/>
                                <w:szCs w:val="16"/>
                                <w:u w:val="single"/>
                              </w:rPr>
                            </w:pPr>
                          </w:p>
                          <w:p w14:paraId="1998E169" w14:textId="77777777" w:rsidR="001C7444" w:rsidRPr="001C7444" w:rsidRDefault="001C7444" w:rsidP="001C7444">
                            <w:pPr>
                              <w:jc w:val="right"/>
                              <w:rPr>
                                <w:rFonts w:ascii="Calibri" w:hAnsi="Calibri" w:cs="Calibri"/>
                                <w:i/>
                                <w:sz w:val="16"/>
                                <w:szCs w:val="16"/>
                              </w:rPr>
                            </w:pPr>
                            <w:r w:rsidRPr="001C7444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 xml:space="preserve">Anschrift: </w:t>
                            </w:r>
                            <w:r w:rsidRPr="001C7444">
                              <w:rPr>
                                <w:rFonts w:ascii="Calibri" w:hAnsi="Calibri" w:cs="Calibri"/>
                                <w:i/>
                                <w:sz w:val="16"/>
                                <w:szCs w:val="16"/>
                              </w:rPr>
                              <w:t>Schederweg 59, 59872 Meschede</w:t>
                            </w:r>
                          </w:p>
                          <w:p w14:paraId="190C4281" w14:textId="77777777" w:rsidR="001C7444" w:rsidRPr="001C7444" w:rsidRDefault="001C7444" w:rsidP="001C7444">
                            <w:pPr>
                              <w:jc w:val="right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  <w:p w14:paraId="065FFBAD" w14:textId="77777777" w:rsidR="001C7444" w:rsidRPr="001C7444" w:rsidRDefault="001C7444" w:rsidP="001C7444">
                            <w:pPr>
                              <w:jc w:val="right"/>
                              <w:rPr>
                                <w:rFonts w:ascii="Calibri" w:hAnsi="Calibri" w:cs="Calibri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1C7444">
                              <w:rPr>
                                <w:rFonts w:ascii="Calibri" w:hAnsi="Calibri" w:cs="Calibri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Homepage: </w:t>
                            </w:r>
                            <w:hyperlink r:id="rId7" w:history="1">
                              <w:r w:rsidRPr="001C7444">
                                <w:rPr>
                                  <w:rStyle w:val="Hyperlink"/>
                                  <w:rFonts w:ascii="Calibri" w:hAnsi="Calibri" w:cs="Calibri"/>
                                  <w:i/>
                                  <w:color w:val="000000" w:themeColor="text1"/>
                                  <w:sz w:val="16"/>
                                  <w:szCs w:val="16"/>
                                  <w:u w:val="none"/>
                                </w:rPr>
                                <w:t>www.realschule-meschede.de</w:t>
                              </w:r>
                            </w:hyperlink>
                          </w:p>
                          <w:p w14:paraId="2B46C0CA" w14:textId="77777777" w:rsidR="001C7444" w:rsidRPr="001C7444" w:rsidRDefault="001C7444" w:rsidP="001C7444">
                            <w:pPr>
                              <w:jc w:val="right"/>
                              <w:rPr>
                                <w:rFonts w:ascii="Calibri" w:hAnsi="Calibri" w:cs="Calibri"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1C7444">
                              <w:rPr>
                                <w:rFonts w:ascii="Calibri" w:hAnsi="Calibri" w:cs="Calibri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E-Mail: </w:t>
                            </w:r>
                            <w:hyperlink r:id="rId8" w:history="1">
                              <w:r w:rsidRPr="001C7444">
                                <w:rPr>
                                  <w:rStyle w:val="Hyperlink"/>
                                  <w:rFonts w:ascii="Calibri" w:hAnsi="Calibri" w:cs="Calibri"/>
                                  <w:i/>
                                  <w:iCs/>
                                  <w:color w:val="000000" w:themeColor="text1"/>
                                  <w:sz w:val="16"/>
                                  <w:szCs w:val="16"/>
                                  <w:u w:val="none"/>
                                </w:rPr>
                                <w:t>post@realschule-meschede.de</w:t>
                              </w:r>
                            </w:hyperlink>
                            <w:r w:rsidRPr="001C7444">
                              <w:rPr>
                                <w:rFonts w:ascii="Calibri" w:hAnsi="Calibri" w:cs="Calibri"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545ECDEA" w14:textId="77777777" w:rsidR="001C7444" w:rsidRPr="001C7444" w:rsidRDefault="001C7444" w:rsidP="001C7444">
                            <w:pPr>
                              <w:jc w:val="right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  <w:p w14:paraId="540E5D41" w14:textId="77777777" w:rsidR="001C7444" w:rsidRPr="001C7444" w:rsidRDefault="001C7444" w:rsidP="001C7444">
                            <w:pPr>
                              <w:jc w:val="right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C7444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 xml:space="preserve">Sprechzeiten: </w:t>
                            </w:r>
                            <w:r w:rsidRPr="001C7444">
                              <w:rPr>
                                <w:rFonts w:ascii="Calibri" w:hAnsi="Calibri" w:cs="Calibri"/>
                                <w:i/>
                                <w:sz w:val="16"/>
                                <w:szCs w:val="16"/>
                              </w:rPr>
                              <w:t>7.00 Uhr – 14.00 Uhr</w:t>
                            </w:r>
                          </w:p>
                          <w:p w14:paraId="461C58E2" w14:textId="77777777" w:rsidR="001C7444" w:rsidRPr="001C7444" w:rsidRDefault="001C7444" w:rsidP="001C7444">
                            <w:pPr>
                              <w:jc w:val="right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C7444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 xml:space="preserve">Telefon: </w:t>
                            </w:r>
                            <w:r w:rsidRPr="001C7444">
                              <w:rPr>
                                <w:rFonts w:ascii="Calibri" w:hAnsi="Calibri" w:cs="Calibri"/>
                                <w:i/>
                                <w:sz w:val="16"/>
                                <w:szCs w:val="16"/>
                              </w:rPr>
                              <w:t>0291 / 6177</w:t>
                            </w:r>
                          </w:p>
                          <w:p w14:paraId="488AC0E0" w14:textId="77777777" w:rsidR="001C7444" w:rsidRPr="001C7444" w:rsidRDefault="001C7444" w:rsidP="001C7444">
                            <w:pPr>
                              <w:spacing w:line="360" w:lineRule="auto"/>
                              <w:jc w:val="right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C7444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 xml:space="preserve">Telefax: </w:t>
                            </w:r>
                            <w:r w:rsidRPr="001C7444">
                              <w:rPr>
                                <w:rFonts w:ascii="Calibri" w:hAnsi="Calibri" w:cs="Calibri"/>
                                <w:i/>
                                <w:sz w:val="16"/>
                                <w:szCs w:val="16"/>
                              </w:rPr>
                              <w:t>0291 / 6107</w:t>
                            </w:r>
                          </w:p>
                          <w:p w14:paraId="0E162500" w14:textId="77777777" w:rsidR="001C7444" w:rsidRPr="001C7444" w:rsidRDefault="001C7444" w:rsidP="001C7444">
                            <w:pPr>
                              <w:jc w:val="center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</w:p>
                          <w:p w14:paraId="02961964" w14:textId="4B55891F" w:rsidR="001C7444" w:rsidRPr="001C7444" w:rsidRDefault="001C7444" w:rsidP="001C7444">
                            <w:pPr>
                              <w:spacing w:line="360" w:lineRule="auto"/>
                              <w:jc w:val="right"/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</w:pPr>
                            <w:r w:rsidRPr="001C7444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 xml:space="preserve">Datum: </w:t>
                            </w:r>
                            <w:r w:rsidRPr="001C7444">
                              <w:rPr>
                                <w:rFonts w:ascii="Calibri" w:hAnsi="Calibri" w:cs="Calibri"/>
                                <w:i/>
                                <w:sz w:val="16"/>
                                <w:szCs w:val="16"/>
                              </w:rPr>
                              <w:fldChar w:fldCharType="begin"/>
                            </w:r>
                            <w:r w:rsidRPr="001C7444">
                              <w:rPr>
                                <w:rFonts w:ascii="Calibri" w:hAnsi="Calibri" w:cs="Calibri"/>
                                <w:i/>
                                <w:sz w:val="16"/>
                                <w:szCs w:val="16"/>
                              </w:rPr>
                              <w:instrText xml:space="preserve"> DATE   \* MERGEFORMAT </w:instrText>
                            </w:r>
                            <w:r w:rsidRPr="001C7444">
                              <w:rPr>
                                <w:rFonts w:ascii="Calibri" w:hAnsi="Calibri" w:cs="Calibri"/>
                                <w:i/>
                                <w:sz w:val="16"/>
                                <w:szCs w:val="16"/>
                              </w:rPr>
                              <w:fldChar w:fldCharType="separate"/>
                            </w:r>
                            <w:r w:rsidR="00D30B11">
                              <w:rPr>
                                <w:rFonts w:ascii="Calibri" w:hAnsi="Calibri" w:cs="Calibri"/>
                                <w:i/>
                                <w:noProof/>
                                <w:sz w:val="16"/>
                                <w:szCs w:val="16"/>
                              </w:rPr>
                              <w:t>27.06.2025</w:t>
                            </w:r>
                            <w:r w:rsidRPr="001C7444">
                              <w:rPr>
                                <w:rFonts w:ascii="Calibri" w:hAnsi="Calibri" w:cs="Calibri"/>
                                <w:i/>
                                <w:sz w:val="16"/>
                                <w:szCs w:val="16"/>
                              </w:rPr>
                              <w:fldChar w:fldCharType="end"/>
                            </w:r>
                          </w:p>
                          <w:p w14:paraId="5358C122" w14:textId="77777777" w:rsidR="001C7444" w:rsidRDefault="001C7444" w:rsidP="001C7444">
                            <w:pPr>
                              <w:spacing w:line="360" w:lineRule="auto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63EEA8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7" type="#_x0000_t202" style="position:absolute;margin-left:289.75pt;margin-top:87.4pt;width:171.8pt;height:124.6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" filled="f" stroked="f">
                <v:textbox>
                  <w:txbxContent>
                    <w:p w14:paraId="765AEF3D" w14:textId="77777777" w:rsidR="001C7444" w:rsidRDefault="001C7444" w:rsidP="001C7444">
                      <w:pPr>
                        <w:jc w:val="right"/>
                        <w:rPr>
                          <w:sz w:val="16"/>
                          <w:szCs w:val="16"/>
                          <w:u w:val="single"/>
                        </w:rPr>
                      </w:pPr>
                    </w:p>
                    <w:p w14:paraId="1998E169" w14:textId="77777777" w:rsidR="001C7444" w:rsidRPr="001C7444" w:rsidRDefault="001C7444" w:rsidP="001C7444">
                      <w:pPr>
                        <w:jc w:val="right"/>
                        <w:rPr>
                          <w:rFonts w:ascii="Calibri" w:hAnsi="Calibri" w:cs="Calibri"/>
                          <w:i/>
                          <w:sz w:val="16"/>
                          <w:szCs w:val="16"/>
                        </w:rPr>
                      </w:pPr>
                      <w:r w:rsidRPr="001C7444">
                        <w:rPr>
                          <w:rFonts w:ascii="Calibri" w:hAnsi="Calibri" w:cs="Calibri"/>
                          <w:sz w:val="16"/>
                          <w:szCs w:val="16"/>
                        </w:rPr>
                        <w:t xml:space="preserve">Anschrift: </w:t>
                      </w:r>
                      <w:r w:rsidRPr="001C7444">
                        <w:rPr>
                          <w:rFonts w:ascii="Calibri" w:hAnsi="Calibri" w:cs="Calibri"/>
                          <w:i/>
                          <w:sz w:val="16"/>
                          <w:szCs w:val="16"/>
                        </w:rPr>
                        <w:t>Schederweg 59, 59872 Meschede</w:t>
                      </w:r>
                    </w:p>
                    <w:p w14:paraId="190C4281" w14:textId="77777777" w:rsidR="001C7444" w:rsidRPr="001C7444" w:rsidRDefault="001C7444" w:rsidP="001C7444">
                      <w:pPr>
                        <w:jc w:val="right"/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</w:p>
                    <w:p w14:paraId="065FFBAD" w14:textId="77777777" w:rsidR="001C7444" w:rsidRPr="001C7444" w:rsidRDefault="001C7444" w:rsidP="001C7444">
                      <w:pPr>
                        <w:jc w:val="right"/>
                        <w:rPr>
                          <w:rFonts w:ascii="Calibri" w:hAnsi="Calibri" w:cs="Calibri"/>
                          <w:color w:val="000000" w:themeColor="text1"/>
                          <w:sz w:val="16"/>
                          <w:szCs w:val="16"/>
                        </w:rPr>
                      </w:pPr>
                      <w:r w:rsidRPr="001C7444">
                        <w:rPr>
                          <w:rFonts w:ascii="Calibri" w:hAnsi="Calibri" w:cs="Calibri"/>
                          <w:color w:val="000000" w:themeColor="text1"/>
                          <w:sz w:val="16"/>
                          <w:szCs w:val="16"/>
                        </w:rPr>
                        <w:t xml:space="preserve">Homepage: </w:t>
                      </w:r>
                      <w:hyperlink r:id="rId9" w:history="1">
                        <w:r w:rsidRPr="001C7444">
                          <w:rPr>
                            <w:rStyle w:val="Hyperlink"/>
                            <w:rFonts w:ascii="Calibri" w:hAnsi="Calibri" w:cs="Calibri"/>
                            <w:i/>
                            <w:color w:val="000000" w:themeColor="text1"/>
                            <w:sz w:val="16"/>
                            <w:szCs w:val="16"/>
                            <w:u w:val="none"/>
                          </w:rPr>
                          <w:t>www.realschule-meschede.de</w:t>
                        </w:r>
                      </w:hyperlink>
                    </w:p>
                    <w:p w14:paraId="2B46C0CA" w14:textId="77777777" w:rsidR="001C7444" w:rsidRPr="001C7444" w:rsidRDefault="001C7444" w:rsidP="001C7444">
                      <w:pPr>
                        <w:jc w:val="right"/>
                        <w:rPr>
                          <w:rFonts w:ascii="Calibri" w:hAnsi="Calibri" w:cs="Calibri"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</w:pPr>
                      <w:r w:rsidRPr="001C7444">
                        <w:rPr>
                          <w:rFonts w:ascii="Calibri" w:hAnsi="Calibri" w:cs="Calibri"/>
                          <w:color w:val="000000" w:themeColor="text1"/>
                          <w:sz w:val="16"/>
                          <w:szCs w:val="16"/>
                        </w:rPr>
                        <w:t xml:space="preserve">E-Mail: </w:t>
                      </w:r>
                      <w:hyperlink r:id="rId10" w:history="1">
                        <w:r w:rsidRPr="001C7444">
                          <w:rPr>
                            <w:rStyle w:val="Hyperlink"/>
                            <w:rFonts w:ascii="Calibri" w:hAnsi="Calibri" w:cs="Calibri"/>
                            <w:i/>
                            <w:iCs/>
                            <w:color w:val="000000" w:themeColor="text1"/>
                            <w:sz w:val="16"/>
                            <w:szCs w:val="16"/>
                            <w:u w:val="none"/>
                          </w:rPr>
                          <w:t>post@realschule-meschede.de</w:t>
                        </w:r>
                      </w:hyperlink>
                      <w:r w:rsidRPr="001C7444">
                        <w:rPr>
                          <w:rFonts w:ascii="Calibri" w:hAnsi="Calibri" w:cs="Calibri"/>
                          <w:i/>
                          <w:iCs/>
                          <w:color w:val="000000" w:themeColor="text1"/>
                          <w:sz w:val="16"/>
                          <w:szCs w:val="16"/>
                        </w:rPr>
                        <w:t xml:space="preserve"> </w:t>
                      </w:r>
                    </w:p>
                    <w:p w14:paraId="545ECDEA" w14:textId="77777777" w:rsidR="001C7444" w:rsidRPr="001C7444" w:rsidRDefault="001C7444" w:rsidP="001C7444">
                      <w:pPr>
                        <w:jc w:val="right"/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</w:p>
                    <w:p w14:paraId="540E5D41" w14:textId="77777777" w:rsidR="001C7444" w:rsidRPr="001C7444" w:rsidRDefault="001C7444" w:rsidP="001C7444">
                      <w:pPr>
                        <w:jc w:val="right"/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  <w:r w:rsidRPr="001C7444">
                        <w:rPr>
                          <w:rFonts w:ascii="Calibri" w:hAnsi="Calibri" w:cs="Calibri"/>
                          <w:sz w:val="16"/>
                          <w:szCs w:val="16"/>
                        </w:rPr>
                        <w:t xml:space="preserve">Sprechzeiten: </w:t>
                      </w:r>
                      <w:r w:rsidRPr="001C7444">
                        <w:rPr>
                          <w:rFonts w:ascii="Calibri" w:hAnsi="Calibri" w:cs="Calibri"/>
                          <w:i/>
                          <w:sz w:val="16"/>
                          <w:szCs w:val="16"/>
                        </w:rPr>
                        <w:t>7.00 Uhr – 14.00 Uhr</w:t>
                      </w:r>
                    </w:p>
                    <w:p w14:paraId="461C58E2" w14:textId="77777777" w:rsidR="001C7444" w:rsidRPr="001C7444" w:rsidRDefault="001C7444" w:rsidP="001C7444">
                      <w:pPr>
                        <w:jc w:val="right"/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  <w:r w:rsidRPr="001C7444">
                        <w:rPr>
                          <w:rFonts w:ascii="Calibri" w:hAnsi="Calibri" w:cs="Calibri"/>
                          <w:sz w:val="16"/>
                          <w:szCs w:val="16"/>
                        </w:rPr>
                        <w:t xml:space="preserve">Telefon: </w:t>
                      </w:r>
                      <w:r w:rsidRPr="001C7444">
                        <w:rPr>
                          <w:rFonts w:ascii="Calibri" w:hAnsi="Calibri" w:cs="Calibri"/>
                          <w:i/>
                          <w:sz w:val="16"/>
                          <w:szCs w:val="16"/>
                        </w:rPr>
                        <w:t>0291 / 6177</w:t>
                      </w:r>
                    </w:p>
                    <w:p w14:paraId="488AC0E0" w14:textId="77777777" w:rsidR="001C7444" w:rsidRPr="001C7444" w:rsidRDefault="001C7444" w:rsidP="001C7444">
                      <w:pPr>
                        <w:spacing w:line="360" w:lineRule="auto"/>
                        <w:jc w:val="right"/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  <w:r w:rsidRPr="001C7444">
                        <w:rPr>
                          <w:rFonts w:ascii="Calibri" w:hAnsi="Calibri" w:cs="Calibri"/>
                          <w:sz w:val="16"/>
                          <w:szCs w:val="16"/>
                        </w:rPr>
                        <w:t xml:space="preserve">Telefax: </w:t>
                      </w:r>
                      <w:r w:rsidRPr="001C7444">
                        <w:rPr>
                          <w:rFonts w:ascii="Calibri" w:hAnsi="Calibri" w:cs="Calibri"/>
                          <w:i/>
                          <w:sz w:val="16"/>
                          <w:szCs w:val="16"/>
                        </w:rPr>
                        <w:t>0291 / 6107</w:t>
                      </w:r>
                    </w:p>
                    <w:p w14:paraId="0E162500" w14:textId="77777777" w:rsidR="001C7444" w:rsidRPr="001C7444" w:rsidRDefault="001C7444" w:rsidP="001C7444">
                      <w:pPr>
                        <w:jc w:val="center"/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</w:p>
                    <w:p w14:paraId="02961964" w14:textId="4B55891F" w:rsidR="001C7444" w:rsidRPr="001C7444" w:rsidRDefault="001C7444" w:rsidP="001C7444">
                      <w:pPr>
                        <w:spacing w:line="360" w:lineRule="auto"/>
                        <w:jc w:val="right"/>
                        <w:rPr>
                          <w:rFonts w:ascii="Calibri" w:hAnsi="Calibri" w:cs="Calibri"/>
                          <w:sz w:val="16"/>
                          <w:szCs w:val="16"/>
                        </w:rPr>
                      </w:pPr>
                      <w:r w:rsidRPr="001C7444">
                        <w:rPr>
                          <w:rFonts w:ascii="Calibri" w:hAnsi="Calibri" w:cs="Calibri"/>
                          <w:sz w:val="16"/>
                          <w:szCs w:val="16"/>
                        </w:rPr>
                        <w:t xml:space="preserve">Datum: </w:t>
                      </w:r>
                      <w:r w:rsidRPr="001C7444">
                        <w:rPr>
                          <w:rFonts w:ascii="Calibri" w:hAnsi="Calibri" w:cs="Calibri"/>
                          <w:i/>
                          <w:sz w:val="16"/>
                          <w:szCs w:val="16"/>
                        </w:rPr>
                        <w:fldChar w:fldCharType="begin"/>
                      </w:r>
                      <w:r w:rsidRPr="001C7444">
                        <w:rPr>
                          <w:rFonts w:ascii="Calibri" w:hAnsi="Calibri" w:cs="Calibri"/>
                          <w:i/>
                          <w:sz w:val="16"/>
                          <w:szCs w:val="16"/>
                        </w:rPr>
                        <w:instrText xml:space="preserve"> DATE   \* MERGEFORMAT </w:instrText>
                      </w:r>
                      <w:r w:rsidRPr="001C7444">
                        <w:rPr>
                          <w:rFonts w:ascii="Calibri" w:hAnsi="Calibri" w:cs="Calibri"/>
                          <w:i/>
                          <w:sz w:val="16"/>
                          <w:szCs w:val="16"/>
                        </w:rPr>
                        <w:fldChar w:fldCharType="separate"/>
                      </w:r>
                      <w:r w:rsidR="00D30B11">
                        <w:rPr>
                          <w:rFonts w:ascii="Calibri" w:hAnsi="Calibri" w:cs="Calibri"/>
                          <w:i/>
                          <w:noProof/>
                          <w:sz w:val="16"/>
                          <w:szCs w:val="16"/>
                        </w:rPr>
                        <w:t>27.06.2025</w:t>
                      </w:r>
                      <w:r w:rsidRPr="001C7444">
                        <w:rPr>
                          <w:rFonts w:ascii="Calibri" w:hAnsi="Calibri" w:cs="Calibri"/>
                          <w:i/>
                          <w:sz w:val="16"/>
                          <w:szCs w:val="16"/>
                        </w:rPr>
                        <w:fldChar w:fldCharType="end"/>
                      </w:r>
                    </w:p>
                    <w:p w14:paraId="5358C122" w14:textId="77777777" w:rsidR="001C7444" w:rsidRDefault="001C7444" w:rsidP="001C7444">
                      <w:pPr>
                        <w:spacing w:line="360" w:lineRule="auto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tight" anchory="page"/>
                <w10:anchorlock/>
              </v:shape>
            </w:pict>
          </mc:Fallback>
        </mc:AlternateContent>
      </w:r>
    </w:p>
    <w:p w14:paraId="25FB01B9" w14:textId="77777777" w:rsidR="001C7444" w:rsidRDefault="001C7444" w:rsidP="006D1F7E">
      <w:pPr>
        <w:rPr>
          <w:rFonts w:ascii="Arial" w:hAnsi="Arial" w:cs="Arial"/>
          <w:sz w:val="24"/>
        </w:rPr>
      </w:pPr>
    </w:p>
    <w:p w14:paraId="297DD0E1" w14:textId="77777777" w:rsidR="001C7444" w:rsidRDefault="001C7444" w:rsidP="006D1F7E">
      <w:pPr>
        <w:rPr>
          <w:rFonts w:ascii="Arial" w:hAnsi="Arial" w:cs="Arial"/>
          <w:sz w:val="24"/>
          <w:szCs w:val="16"/>
        </w:rPr>
      </w:pPr>
    </w:p>
    <w:p w14:paraId="5AC303D4" w14:textId="77777777" w:rsidR="006D1F7E" w:rsidRDefault="006D1F7E" w:rsidP="006D1F7E">
      <w:pPr>
        <w:rPr>
          <w:rFonts w:ascii="Arial" w:hAnsi="Arial" w:cs="Arial"/>
          <w:sz w:val="24"/>
          <w:szCs w:val="16"/>
        </w:rPr>
      </w:pPr>
    </w:p>
    <w:p w14:paraId="0676CFC9" w14:textId="77777777" w:rsidR="006D1F7E" w:rsidRDefault="006D1F7E" w:rsidP="006D1F7E">
      <w:pPr>
        <w:rPr>
          <w:rFonts w:ascii="Arial" w:hAnsi="Arial" w:cs="Arial"/>
          <w:sz w:val="24"/>
          <w:szCs w:val="16"/>
        </w:rPr>
      </w:pPr>
    </w:p>
    <w:p w14:paraId="170DF77D" w14:textId="77777777" w:rsidR="006D1F7E" w:rsidRDefault="006D1F7E" w:rsidP="006D1F7E">
      <w:pPr>
        <w:rPr>
          <w:rFonts w:ascii="Arial" w:hAnsi="Arial" w:cs="Arial"/>
          <w:sz w:val="24"/>
          <w:szCs w:val="16"/>
        </w:rPr>
      </w:pPr>
    </w:p>
    <w:p w14:paraId="0DDC22FF" w14:textId="77777777" w:rsidR="00191FBF" w:rsidRDefault="00191FBF" w:rsidP="006D1F7E">
      <w:pPr>
        <w:rPr>
          <w:rFonts w:ascii="Arial" w:hAnsi="Arial" w:cs="Arial"/>
          <w:sz w:val="24"/>
          <w:szCs w:val="16"/>
        </w:rPr>
      </w:pPr>
    </w:p>
    <w:p w14:paraId="12335CE1" w14:textId="77777777" w:rsidR="001729AD" w:rsidRDefault="001729AD" w:rsidP="00CF7BD5">
      <w:pPr>
        <w:pStyle w:val="Textkrper"/>
        <w:spacing w:after="0" w:line="240" w:lineRule="auto"/>
        <w:ind w:firstLine="0"/>
        <w:jc w:val="left"/>
        <w:rPr>
          <w:rFonts w:ascii="Arial" w:hAnsi="Arial" w:cs="Arial"/>
          <w:b/>
          <w:bCs/>
          <w:sz w:val="24"/>
          <w:szCs w:val="28"/>
        </w:rPr>
      </w:pPr>
    </w:p>
    <w:p w14:paraId="19FF7014" w14:textId="7462ED37" w:rsidR="00CF7BD5" w:rsidRDefault="00BA6DD5" w:rsidP="00CF7BD5">
      <w:pPr>
        <w:pStyle w:val="Textkrper"/>
        <w:spacing w:after="0" w:line="240" w:lineRule="auto"/>
        <w:ind w:firstLine="0"/>
        <w:jc w:val="left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b/>
          <w:bCs/>
          <w:sz w:val="24"/>
          <w:szCs w:val="28"/>
        </w:rPr>
        <w:t>Schulabmeldung</w:t>
      </w:r>
    </w:p>
    <w:p w14:paraId="31B32EFA" w14:textId="77777777" w:rsidR="00BA6DD5" w:rsidRDefault="00BA6DD5" w:rsidP="00CF7BD5">
      <w:pPr>
        <w:pStyle w:val="Textkrper"/>
        <w:spacing w:after="0" w:line="240" w:lineRule="auto"/>
        <w:ind w:firstLine="0"/>
        <w:jc w:val="left"/>
        <w:rPr>
          <w:rFonts w:ascii="Arial" w:hAnsi="Arial" w:cs="Arial"/>
          <w:sz w:val="24"/>
          <w:szCs w:val="28"/>
        </w:rPr>
      </w:pPr>
    </w:p>
    <w:p w14:paraId="15820C9A" w14:textId="77777777" w:rsidR="00BA6DD5" w:rsidRDefault="00BA6DD5" w:rsidP="00CF7BD5">
      <w:pPr>
        <w:pStyle w:val="Textkrper"/>
        <w:spacing w:after="0" w:line="240" w:lineRule="auto"/>
        <w:ind w:firstLine="0"/>
        <w:jc w:val="left"/>
        <w:rPr>
          <w:rFonts w:ascii="Arial" w:hAnsi="Arial" w:cs="Arial"/>
          <w:sz w:val="24"/>
          <w:szCs w:val="28"/>
        </w:rPr>
      </w:pPr>
    </w:p>
    <w:p w14:paraId="242A0F0B" w14:textId="61879B39" w:rsidR="00BA6DD5" w:rsidRDefault="00BA6DD5" w:rsidP="00CF7BD5">
      <w:pPr>
        <w:pStyle w:val="Textkrper"/>
        <w:spacing w:after="0" w:line="240" w:lineRule="auto"/>
        <w:ind w:firstLine="0"/>
        <w:jc w:val="left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Hiermit melde ich meinen Sohn / meine Tochter</w:t>
      </w:r>
    </w:p>
    <w:p w14:paraId="78FEB2FC" w14:textId="77777777" w:rsidR="00BA6DD5" w:rsidRDefault="00BA6DD5" w:rsidP="00CF7BD5">
      <w:pPr>
        <w:pStyle w:val="Textkrper"/>
        <w:spacing w:after="0" w:line="240" w:lineRule="auto"/>
        <w:ind w:firstLine="0"/>
        <w:jc w:val="left"/>
        <w:rPr>
          <w:rFonts w:ascii="Arial" w:hAnsi="Arial" w:cs="Arial"/>
          <w:sz w:val="24"/>
          <w:szCs w:val="28"/>
        </w:rPr>
      </w:pPr>
    </w:p>
    <w:p w14:paraId="797DBBCA" w14:textId="4AF2C773" w:rsidR="00BA6DD5" w:rsidRDefault="00BA6DD5" w:rsidP="00CF7BD5">
      <w:pPr>
        <w:pStyle w:val="Textkrper"/>
        <w:spacing w:after="0" w:line="240" w:lineRule="auto"/>
        <w:ind w:firstLine="0"/>
        <w:jc w:val="left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______________________________________________________, Klasse_______</w:t>
      </w:r>
    </w:p>
    <w:p w14:paraId="5A3E4F89" w14:textId="77777777" w:rsidR="00BA6DD5" w:rsidRDefault="00BA6DD5" w:rsidP="00CF7BD5">
      <w:pPr>
        <w:pStyle w:val="Textkrper"/>
        <w:spacing w:after="0" w:line="240" w:lineRule="auto"/>
        <w:ind w:firstLine="0"/>
        <w:jc w:val="left"/>
        <w:rPr>
          <w:rFonts w:ascii="Arial" w:hAnsi="Arial" w:cs="Arial"/>
          <w:sz w:val="24"/>
          <w:szCs w:val="28"/>
        </w:rPr>
      </w:pPr>
    </w:p>
    <w:p w14:paraId="36A19994" w14:textId="66DD0387" w:rsidR="00BA6DD5" w:rsidRDefault="00BA6DD5" w:rsidP="00CF7BD5">
      <w:pPr>
        <w:pStyle w:val="Textkrper"/>
        <w:spacing w:after="0" w:line="240" w:lineRule="auto"/>
        <w:ind w:firstLine="0"/>
        <w:jc w:val="left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von der Realschule der Stadt Meschede ab.</w:t>
      </w:r>
    </w:p>
    <w:p w14:paraId="74E26CE5" w14:textId="77777777" w:rsidR="00D30B11" w:rsidRDefault="00D30B11" w:rsidP="00CF7BD5">
      <w:pPr>
        <w:pStyle w:val="Textkrper"/>
        <w:spacing w:after="0" w:line="240" w:lineRule="auto"/>
        <w:ind w:firstLine="0"/>
        <w:jc w:val="left"/>
        <w:rPr>
          <w:rFonts w:ascii="Arial" w:hAnsi="Arial" w:cs="Arial"/>
          <w:sz w:val="24"/>
          <w:szCs w:val="28"/>
        </w:rPr>
      </w:pPr>
    </w:p>
    <w:p w14:paraId="0134B724" w14:textId="77777777" w:rsidR="00D30B11" w:rsidRDefault="00D30B11" w:rsidP="00CF7BD5">
      <w:pPr>
        <w:pStyle w:val="Textkrper"/>
        <w:spacing w:after="0" w:line="240" w:lineRule="auto"/>
        <w:ind w:firstLine="0"/>
        <w:jc w:val="left"/>
        <w:rPr>
          <w:rFonts w:ascii="Arial" w:hAnsi="Arial" w:cs="Arial"/>
          <w:sz w:val="24"/>
          <w:szCs w:val="28"/>
        </w:rPr>
      </w:pPr>
    </w:p>
    <w:p w14:paraId="04F4B516" w14:textId="52B38522" w:rsidR="00D30B11" w:rsidRDefault="00D30B11" w:rsidP="00CF7BD5">
      <w:pPr>
        <w:pStyle w:val="Textkrper"/>
        <w:spacing w:after="0" w:line="240" w:lineRule="auto"/>
        <w:ind w:firstLine="0"/>
        <w:jc w:val="left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Letzter Tag an der Realschule der Stadt Meschede: __________________________</w:t>
      </w:r>
    </w:p>
    <w:p w14:paraId="3B7D0356" w14:textId="77777777" w:rsidR="001729AD" w:rsidRDefault="001729AD" w:rsidP="00CF7BD5">
      <w:pPr>
        <w:pStyle w:val="Textkrper"/>
        <w:spacing w:after="0" w:line="240" w:lineRule="auto"/>
        <w:ind w:firstLine="0"/>
        <w:jc w:val="left"/>
        <w:rPr>
          <w:rFonts w:ascii="Arial" w:hAnsi="Arial" w:cs="Arial"/>
          <w:sz w:val="24"/>
          <w:szCs w:val="28"/>
        </w:rPr>
      </w:pPr>
    </w:p>
    <w:p w14:paraId="2ED1768E" w14:textId="77777777" w:rsidR="00BA6DD5" w:rsidRDefault="00BA6DD5" w:rsidP="00CF7BD5">
      <w:pPr>
        <w:pStyle w:val="Textkrper"/>
        <w:spacing w:after="0" w:line="240" w:lineRule="auto"/>
        <w:ind w:firstLine="0"/>
        <w:jc w:val="left"/>
        <w:rPr>
          <w:rFonts w:ascii="Arial" w:hAnsi="Arial" w:cs="Arial"/>
          <w:sz w:val="24"/>
          <w:szCs w:val="28"/>
        </w:rPr>
      </w:pPr>
    </w:p>
    <w:p w14:paraId="3678553A" w14:textId="72F678D7" w:rsidR="00BA6DD5" w:rsidRDefault="00BA6DD5" w:rsidP="00CF7BD5">
      <w:pPr>
        <w:pStyle w:val="Textkrper"/>
        <w:spacing w:after="0" w:line="240" w:lineRule="auto"/>
        <w:ind w:firstLine="0"/>
        <w:jc w:val="left"/>
        <w:rPr>
          <w:rFonts w:ascii="Arial" w:hAnsi="Arial" w:cs="Arial"/>
          <w:sz w:val="24"/>
          <w:szCs w:val="28"/>
        </w:rPr>
      </w:pPr>
    </w:p>
    <w:p w14:paraId="2A787E4B" w14:textId="5C25070E" w:rsidR="00BA6DD5" w:rsidRDefault="00BA6DD5" w:rsidP="00BA6DD5">
      <w:pPr>
        <w:pStyle w:val="Textkrper"/>
        <w:spacing w:after="0" w:line="360" w:lineRule="auto"/>
        <w:ind w:firstLine="0"/>
        <w:jc w:val="left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Name und Anschrift der neuen Schule:</w:t>
      </w:r>
    </w:p>
    <w:p w14:paraId="6CE4B84C" w14:textId="636ABD57" w:rsidR="00BA6DD5" w:rsidRDefault="00BA6DD5" w:rsidP="00BA6DD5">
      <w:pPr>
        <w:pStyle w:val="Textkrper"/>
        <w:spacing w:after="0" w:line="480" w:lineRule="auto"/>
        <w:ind w:firstLine="0"/>
        <w:jc w:val="left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___________________________________________________________________</w:t>
      </w:r>
    </w:p>
    <w:p w14:paraId="619FB1CD" w14:textId="5BE7B5FC" w:rsidR="00BA6DD5" w:rsidRPr="00BA6DD5" w:rsidRDefault="00BA6DD5" w:rsidP="00CF7BD5">
      <w:pPr>
        <w:pStyle w:val="Textkrper"/>
        <w:spacing w:after="0" w:line="240" w:lineRule="auto"/>
        <w:ind w:firstLine="0"/>
        <w:jc w:val="left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___________________________________________________________________</w:t>
      </w:r>
    </w:p>
    <w:p w14:paraId="777B64C3" w14:textId="07653B65" w:rsidR="00CF7BD5" w:rsidRDefault="00AB4475" w:rsidP="00CF7BD5">
      <w:pPr>
        <w:spacing w:line="276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A95DB3" wp14:editId="275FE463">
                <wp:simplePos x="0" y="0"/>
                <wp:positionH relativeFrom="margin">
                  <wp:posOffset>-168910</wp:posOffset>
                </wp:positionH>
                <wp:positionV relativeFrom="page">
                  <wp:posOffset>6316980</wp:posOffset>
                </wp:positionV>
                <wp:extent cx="6050280" cy="876300"/>
                <wp:effectExtent l="0" t="0" r="26670" b="19050"/>
                <wp:wrapNone/>
                <wp:docPr id="381565002" name="Runde Klammer links/recht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0280" cy="876300"/>
                        </a:xfrm>
                        <a:prstGeom prst="bracketPair">
                          <a:avLst/>
                        </a:prstGeom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B077F0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Runde Klammer links/rechts 1" o:spid="_x0000_s1026" type="#_x0000_t185" style="position:absolute;margin-left:-13.3pt;margin-top:497.4pt;width:476.4pt;height:69pt;z-index:25166131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" strokecolor="#4472c4 [3204]" strokeweight="1.5pt">
                <v:stroke joinstyle="miter"/>
                <w10:wrap anchorx="margin" anchory="page"/>
              </v:shape>
            </w:pict>
          </mc:Fallback>
        </mc:AlternateContent>
      </w:r>
    </w:p>
    <w:p w14:paraId="6EDF00AC" w14:textId="4EBB6D84" w:rsidR="00BA6DD5" w:rsidRDefault="00BA6DD5" w:rsidP="00CF7BD5">
      <w:pPr>
        <w:spacing w:line="276" w:lineRule="auto"/>
      </w:pPr>
    </w:p>
    <w:p w14:paraId="1B028698" w14:textId="5C15F3BE" w:rsidR="00BA6DD5" w:rsidRDefault="00BA6DD5" w:rsidP="00CF7BD5">
      <w:pPr>
        <w:spacing w:line="276" w:lineRule="auto"/>
        <w:rPr>
          <w:rFonts w:ascii="Arial" w:hAnsi="Arial" w:cs="Arial"/>
          <w:sz w:val="24"/>
          <w:szCs w:val="24"/>
        </w:rPr>
      </w:pPr>
      <w:r w:rsidRPr="00BA6DD5">
        <w:rPr>
          <w:rFonts w:ascii="Arial" w:hAnsi="Arial" w:cs="Arial"/>
          <w:sz w:val="24"/>
          <w:szCs w:val="24"/>
        </w:rPr>
        <w:t>Bei Umzug</w:t>
      </w:r>
      <w:r>
        <w:rPr>
          <w:rFonts w:ascii="Arial" w:hAnsi="Arial" w:cs="Arial"/>
          <w:sz w:val="24"/>
          <w:szCs w:val="24"/>
        </w:rPr>
        <w:t>, neue Adresse:</w:t>
      </w:r>
    </w:p>
    <w:p w14:paraId="6E892F68" w14:textId="77777777" w:rsidR="00BA6DD5" w:rsidRDefault="00BA6DD5" w:rsidP="00CF7BD5">
      <w:pPr>
        <w:spacing w:line="276" w:lineRule="auto"/>
        <w:rPr>
          <w:rFonts w:ascii="Arial" w:hAnsi="Arial" w:cs="Arial"/>
          <w:sz w:val="24"/>
          <w:szCs w:val="24"/>
        </w:rPr>
      </w:pPr>
    </w:p>
    <w:p w14:paraId="50DA2E3C" w14:textId="579717AB" w:rsidR="00BA6DD5" w:rsidRDefault="00BA6DD5" w:rsidP="00CF7BD5">
      <w:p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</w:t>
      </w:r>
    </w:p>
    <w:p w14:paraId="6551C363" w14:textId="77777777" w:rsidR="00BA6DD5" w:rsidRDefault="00BA6DD5" w:rsidP="00CF7BD5">
      <w:pPr>
        <w:spacing w:line="276" w:lineRule="auto"/>
        <w:rPr>
          <w:rFonts w:ascii="Arial" w:hAnsi="Arial" w:cs="Arial"/>
          <w:sz w:val="24"/>
          <w:szCs w:val="24"/>
        </w:rPr>
      </w:pPr>
    </w:p>
    <w:p w14:paraId="5C341006" w14:textId="77777777" w:rsidR="00BA6DD5" w:rsidRDefault="00BA6DD5" w:rsidP="00CF7BD5">
      <w:pPr>
        <w:spacing w:line="276" w:lineRule="auto"/>
        <w:rPr>
          <w:rFonts w:ascii="Arial" w:hAnsi="Arial" w:cs="Arial"/>
          <w:sz w:val="24"/>
          <w:szCs w:val="24"/>
        </w:rPr>
      </w:pPr>
    </w:p>
    <w:p w14:paraId="5AF35B70" w14:textId="44608873" w:rsidR="00BA6DD5" w:rsidRDefault="00BA6DD5" w:rsidP="00CF7BD5">
      <w:p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Hiermit verpflichten wir uns, folgende Dinge – spätestens am letzten Schultag</w:t>
      </w:r>
      <w:r w:rsidR="00D30B11">
        <w:rPr>
          <w:rFonts w:ascii="Arial" w:hAnsi="Arial" w:cs="Arial"/>
          <w:sz w:val="24"/>
          <w:szCs w:val="24"/>
        </w:rPr>
        <w:t xml:space="preserve"> -</w:t>
      </w:r>
      <w:r>
        <w:rPr>
          <w:rFonts w:ascii="Arial" w:hAnsi="Arial" w:cs="Arial"/>
          <w:sz w:val="24"/>
          <w:szCs w:val="24"/>
        </w:rPr>
        <w:t xml:space="preserve"> </w:t>
      </w:r>
      <w:r w:rsidR="001729AD">
        <w:rPr>
          <w:rFonts w:ascii="Arial" w:hAnsi="Arial" w:cs="Arial"/>
          <w:sz w:val="24"/>
          <w:szCs w:val="24"/>
        </w:rPr>
        <w:t>in der Schule wieder abzugeben.</w:t>
      </w:r>
    </w:p>
    <w:p w14:paraId="620EBD15" w14:textId="77777777" w:rsidR="001729AD" w:rsidRPr="001729AD" w:rsidRDefault="001729AD" w:rsidP="00CF7BD5">
      <w:pPr>
        <w:spacing w:line="276" w:lineRule="auto"/>
        <w:rPr>
          <w:rFonts w:ascii="Arial" w:hAnsi="Arial" w:cs="Arial"/>
          <w:sz w:val="16"/>
          <w:szCs w:val="16"/>
        </w:rPr>
      </w:pPr>
    </w:p>
    <w:p w14:paraId="575A8A17" w14:textId="2B04C1F0" w:rsidR="001729AD" w:rsidRDefault="001729AD" w:rsidP="001729AD">
      <w:pPr>
        <w:pStyle w:val="Listenabsatz"/>
        <w:numPr>
          <w:ilvl w:val="0"/>
          <w:numId w:val="7"/>
        </w:num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Ausgeliehene Bücher, Lern- und Arbeitsmittel</w:t>
      </w:r>
    </w:p>
    <w:p w14:paraId="020B5F99" w14:textId="50FCFE1E" w:rsidR="001729AD" w:rsidRDefault="001729AD" w:rsidP="001729AD">
      <w:pPr>
        <w:pStyle w:val="Listenabsatz"/>
        <w:numPr>
          <w:ilvl w:val="0"/>
          <w:numId w:val="7"/>
        </w:num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Das von der Schule erhaltene Deutschland-Ticket</w:t>
      </w:r>
    </w:p>
    <w:p w14:paraId="6EE875A8" w14:textId="77777777" w:rsidR="001729AD" w:rsidRDefault="001729AD" w:rsidP="001729AD">
      <w:pPr>
        <w:spacing w:line="276" w:lineRule="auto"/>
        <w:rPr>
          <w:rFonts w:ascii="Arial" w:hAnsi="Arial" w:cs="Arial"/>
          <w:sz w:val="24"/>
          <w:szCs w:val="24"/>
        </w:rPr>
      </w:pPr>
    </w:p>
    <w:p w14:paraId="31892063" w14:textId="431470E7" w:rsidR="001729AD" w:rsidRPr="001729AD" w:rsidRDefault="001729AD" w:rsidP="001729AD">
      <w:p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Sollte dies nicht der Fall sein, werden die entstandenen Kosten in Rechnung gestellt.</w:t>
      </w:r>
    </w:p>
    <w:p w14:paraId="0669F854" w14:textId="77777777" w:rsidR="001729AD" w:rsidRDefault="001729AD" w:rsidP="001729AD">
      <w:pPr>
        <w:spacing w:line="276" w:lineRule="auto"/>
        <w:rPr>
          <w:rFonts w:ascii="Arial" w:hAnsi="Arial" w:cs="Arial"/>
          <w:sz w:val="24"/>
          <w:szCs w:val="24"/>
        </w:rPr>
      </w:pPr>
    </w:p>
    <w:p w14:paraId="4FE967ED" w14:textId="77777777" w:rsidR="001729AD" w:rsidRDefault="001729AD" w:rsidP="001729AD">
      <w:pPr>
        <w:spacing w:line="276" w:lineRule="auto"/>
        <w:rPr>
          <w:rFonts w:ascii="Arial" w:hAnsi="Arial" w:cs="Arial"/>
          <w:sz w:val="24"/>
          <w:szCs w:val="24"/>
        </w:rPr>
      </w:pPr>
    </w:p>
    <w:p w14:paraId="11A6D352" w14:textId="77777777" w:rsidR="001729AD" w:rsidRDefault="001729AD" w:rsidP="001729AD">
      <w:pPr>
        <w:spacing w:line="276" w:lineRule="auto"/>
        <w:rPr>
          <w:rFonts w:ascii="Arial" w:hAnsi="Arial" w:cs="Arial"/>
          <w:sz w:val="24"/>
          <w:szCs w:val="24"/>
        </w:rPr>
      </w:pPr>
    </w:p>
    <w:p w14:paraId="1BA6B470" w14:textId="26319457" w:rsidR="001729AD" w:rsidRDefault="001729AD" w:rsidP="001729AD">
      <w:p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Meschede, ______________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____________________________________</w:t>
      </w:r>
    </w:p>
    <w:p w14:paraId="6CA5EA4B" w14:textId="4906697B" w:rsidR="001729AD" w:rsidRPr="001729AD" w:rsidRDefault="001729AD" w:rsidP="001729AD">
      <w:p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</w:t>
      </w:r>
      <w:r>
        <w:rPr>
          <w:rFonts w:ascii="Arial" w:hAnsi="Arial" w:cs="Arial"/>
        </w:rPr>
        <w:t>Unterschrift der/des Erziehungsberechtigten</w:t>
      </w:r>
    </w:p>
    <w:sectPr w:rsidR="001729AD" w:rsidRPr="001729AD" w:rsidSect="007E672F">
      <w:headerReference w:type="default" r:id="rId11"/>
      <w:pgSz w:w="11906" w:h="16838"/>
      <w:pgMar w:top="1588" w:right="1418" w:bottom="62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D21C78" w14:textId="77777777" w:rsidR="00BA6DD5" w:rsidRDefault="00BA6DD5">
      <w:r>
        <w:separator/>
      </w:r>
    </w:p>
  </w:endnote>
  <w:endnote w:type="continuationSeparator" w:id="0">
    <w:p w14:paraId="5E455FFF" w14:textId="77777777" w:rsidR="00BA6DD5" w:rsidRDefault="00BA6D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A1287D" w14:textId="77777777" w:rsidR="00BA6DD5" w:rsidRDefault="00BA6DD5">
      <w:r>
        <w:separator/>
      </w:r>
    </w:p>
  </w:footnote>
  <w:footnote w:type="continuationSeparator" w:id="0">
    <w:p w14:paraId="6D6FFE64" w14:textId="77777777" w:rsidR="00BA6DD5" w:rsidRDefault="00BA6D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3BA340" w14:textId="77777777" w:rsidR="006D1F7E" w:rsidRDefault="006D1F7E">
    <w:pPr>
      <w:pStyle w:val="Kopfzeile"/>
    </w:pPr>
  </w:p>
  <w:p w14:paraId="7AF28C83" w14:textId="77777777" w:rsidR="00E906C6" w:rsidRDefault="0027629B">
    <w:pPr>
      <w:pStyle w:val="Kopfzeile"/>
    </w:pPr>
    <w:r w:rsidRPr="0027629B">
      <w:rPr>
        <w:noProof/>
      </w:rPr>
      <mc:AlternateContent>
        <mc:Choice Requires="wps">
          <w:drawing>
            <wp:anchor distT="0" distB="0" distL="114300" distR="114300" simplePos="0" relativeHeight="251662336" behindDoc="0" locked="1" layoutInCell="1" allowOverlap="1" wp14:anchorId="3183F12D" wp14:editId="2DC80678">
              <wp:simplePos x="0" y="0"/>
              <wp:positionH relativeFrom="column">
                <wp:posOffset>459740</wp:posOffset>
              </wp:positionH>
              <wp:positionV relativeFrom="paragraph">
                <wp:posOffset>334645</wp:posOffset>
              </wp:positionV>
              <wp:extent cx="5400040" cy="281305"/>
              <wp:effectExtent l="0" t="0" r="0" b="4445"/>
              <wp:wrapNone/>
              <wp:docPr id="11" name="Text Box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00040" cy="2813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04B21FD" w14:textId="77777777" w:rsidR="0027629B" w:rsidRPr="00437F6D" w:rsidRDefault="0027629B" w:rsidP="0027629B">
                          <w:pPr>
                            <w:jc w:val="right"/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</w:pPr>
                          <w:r w:rsidRPr="00437F6D">
                            <w:rPr>
                              <w:rFonts w:asciiTheme="minorHAnsi" w:hAnsiTheme="minorHAnsi" w:cstheme="minorHAnsi"/>
                            </w:rPr>
                            <w:t xml:space="preserve">   </w:t>
                          </w:r>
                          <w:r w:rsidRPr="00437F6D">
                            <w:rPr>
                              <w:rFonts w:asciiTheme="minorHAnsi" w:hAnsiTheme="minorHAnsi" w:cstheme="minorHAnsi"/>
                            </w:rPr>
                            <w:tab/>
                          </w:r>
                          <w:r w:rsidRPr="00437F6D">
                            <w:rPr>
                              <w:rFonts w:asciiTheme="minorHAnsi" w:hAnsiTheme="minorHAnsi" w:cstheme="minorHAnsi"/>
                            </w:rPr>
                            <w:tab/>
                          </w:r>
                          <w:r w:rsidRPr="00437F6D">
                            <w:rPr>
                              <w:rFonts w:asciiTheme="minorHAnsi" w:hAnsiTheme="minorHAnsi" w:cstheme="minorHAnsi"/>
                            </w:rPr>
                            <w:tab/>
                            <w:t xml:space="preserve"> </w:t>
                          </w:r>
                          <w:r w:rsidRPr="00437F6D">
                            <w:rPr>
                              <w:rFonts w:asciiTheme="minorHAnsi" w:hAnsiTheme="minorHAnsi" w:cstheme="minorHAnsi"/>
                              <w:sz w:val="24"/>
                              <w:szCs w:val="24"/>
                            </w:rPr>
                            <w:t>im August-Macke-Schulzentrum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83F12D" id="_x0000_t202" coordsize="21600,21600" o:spt="202" path="m,l,21600r21600,l21600,xe">
              <v:stroke joinstyle="miter"/>
              <v:path gradientshapeok="t" o:connecttype="rect"/>
            </v:shapetype>
            <v:shape id="Text Box 61" o:spid="_x0000_s1028" type="#_x0000_t202" style="position:absolute;margin-left:36.2pt;margin-top:26.35pt;width:425.2pt;height:22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" filled="f" stroked="f">
              <v:textbox>
                <w:txbxContent>
                  <w:p w14:paraId="104B21FD" w14:textId="77777777" w:rsidR="0027629B" w:rsidRPr="00437F6D" w:rsidRDefault="0027629B" w:rsidP="0027629B">
                    <w:pPr>
                      <w:jc w:val="right"/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</w:pPr>
                    <w:r w:rsidRPr="00437F6D">
                      <w:rPr>
                        <w:rFonts w:asciiTheme="minorHAnsi" w:hAnsiTheme="minorHAnsi" w:cstheme="minorHAnsi"/>
                      </w:rPr>
                      <w:t xml:space="preserve">   </w:t>
                    </w:r>
                    <w:r w:rsidRPr="00437F6D">
                      <w:rPr>
                        <w:rFonts w:asciiTheme="minorHAnsi" w:hAnsiTheme="minorHAnsi" w:cstheme="minorHAnsi"/>
                      </w:rPr>
                      <w:tab/>
                    </w:r>
                    <w:r w:rsidRPr="00437F6D">
                      <w:rPr>
                        <w:rFonts w:asciiTheme="minorHAnsi" w:hAnsiTheme="minorHAnsi" w:cstheme="minorHAnsi"/>
                      </w:rPr>
                      <w:tab/>
                    </w:r>
                    <w:r w:rsidRPr="00437F6D">
                      <w:rPr>
                        <w:rFonts w:asciiTheme="minorHAnsi" w:hAnsiTheme="minorHAnsi" w:cstheme="minorHAnsi"/>
                      </w:rPr>
                      <w:tab/>
                      <w:t xml:space="preserve"> </w:t>
                    </w:r>
                    <w:r w:rsidRPr="00437F6D"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  <w:t>im August-Macke-Schulzentrum</w:t>
                    </w:r>
                  </w:p>
                </w:txbxContent>
              </v:textbox>
              <w10:anchorlock/>
            </v:shape>
          </w:pict>
        </mc:Fallback>
      </mc:AlternateContent>
    </w:r>
    <w:r w:rsidRPr="0027629B">
      <w:rPr>
        <w:noProof/>
      </w:rPr>
      <mc:AlternateContent>
        <mc:Choice Requires="wps">
          <w:drawing>
            <wp:anchor distT="0" distB="0" distL="114300" distR="114300" simplePos="0" relativeHeight="251663360" behindDoc="0" locked="1" layoutInCell="1" allowOverlap="1" wp14:anchorId="6DACE921" wp14:editId="1D789864">
              <wp:simplePos x="0" y="0"/>
              <wp:positionH relativeFrom="column">
                <wp:posOffset>-35560</wp:posOffset>
              </wp:positionH>
              <wp:positionV relativeFrom="paragraph">
                <wp:posOffset>590550</wp:posOffset>
              </wp:positionV>
              <wp:extent cx="5861685" cy="0"/>
              <wp:effectExtent l="9525" t="6985" r="5715" b="12065"/>
              <wp:wrapNone/>
              <wp:docPr id="13" name="Line 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6168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AFB643" id="Line 6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8pt,46.5pt" to="458.75pt,4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">
              <w10:anchorlock/>
            </v:line>
          </w:pict>
        </mc:Fallback>
      </mc:AlternateContent>
    </w:r>
    <w:r w:rsidR="00633117">
      <w:rPr>
        <w:noProof/>
      </w:rPr>
      <w:drawing>
        <wp:anchor distT="0" distB="0" distL="114300" distR="114300" simplePos="0" relativeHeight="251660288" behindDoc="1" locked="1" layoutInCell="1" allowOverlap="1" wp14:anchorId="367B027B" wp14:editId="281AED78">
          <wp:simplePos x="0" y="0"/>
          <wp:positionH relativeFrom="column">
            <wp:posOffset>-156210</wp:posOffset>
          </wp:positionH>
          <wp:positionV relativeFrom="page">
            <wp:posOffset>454660</wp:posOffset>
          </wp:positionV>
          <wp:extent cx="2504440" cy="762000"/>
          <wp:effectExtent l="0" t="0" r="0" b="0"/>
          <wp:wrapNone/>
          <wp:docPr id="989308117" name="Grafik 9893081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0444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152376"/>
    <w:multiLevelType w:val="hybridMultilevel"/>
    <w:tmpl w:val="9028EC1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B300D4"/>
    <w:multiLevelType w:val="hybridMultilevel"/>
    <w:tmpl w:val="DCFEBC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AD5E68"/>
    <w:multiLevelType w:val="hybridMultilevel"/>
    <w:tmpl w:val="16D670F2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83553E"/>
    <w:multiLevelType w:val="hybridMultilevel"/>
    <w:tmpl w:val="2FAA022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E10063"/>
    <w:multiLevelType w:val="hybridMultilevel"/>
    <w:tmpl w:val="48C872AA"/>
    <w:lvl w:ilvl="0" w:tplc="04070003">
      <w:start w:val="1"/>
      <w:numFmt w:val="bullet"/>
      <w:lvlText w:val="o"/>
      <w:lvlJc w:val="left"/>
      <w:pPr>
        <w:ind w:left="3552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427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99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71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43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15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87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59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312" w:hanging="360"/>
      </w:pPr>
      <w:rPr>
        <w:rFonts w:ascii="Wingdings" w:hAnsi="Wingdings" w:hint="default"/>
      </w:rPr>
    </w:lvl>
  </w:abstractNum>
  <w:abstractNum w:abstractNumId="5" w15:restartNumberingAfterBreak="0">
    <w:nsid w:val="6AB32F0B"/>
    <w:multiLevelType w:val="hybridMultilevel"/>
    <w:tmpl w:val="C9102882"/>
    <w:lvl w:ilvl="0" w:tplc="04070003">
      <w:start w:val="1"/>
      <w:numFmt w:val="bullet"/>
      <w:lvlText w:val="o"/>
      <w:lvlJc w:val="left"/>
      <w:pPr>
        <w:ind w:left="355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87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59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310" w:hanging="360"/>
      </w:pPr>
      <w:rPr>
        <w:rFonts w:ascii="Wingdings" w:hAnsi="Wingdings" w:hint="default"/>
      </w:rPr>
    </w:lvl>
  </w:abstractNum>
  <w:abstractNum w:abstractNumId="6" w15:restartNumberingAfterBreak="0">
    <w:nsid w:val="6DFE6D4B"/>
    <w:multiLevelType w:val="hybridMultilevel"/>
    <w:tmpl w:val="2F7C22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6525887">
    <w:abstractNumId w:val="3"/>
  </w:num>
  <w:num w:numId="2" w16cid:durableId="2518510">
    <w:abstractNumId w:val="2"/>
  </w:num>
  <w:num w:numId="3" w16cid:durableId="1177039249">
    <w:abstractNumId w:val="0"/>
  </w:num>
  <w:num w:numId="4" w16cid:durableId="656345761">
    <w:abstractNumId w:val="6"/>
  </w:num>
  <w:num w:numId="5" w16cid:durableId="777061044">
    <w:abstractNumId w:val="5"/>
  </w:num>
  <w:num w:numId="6" w16cid:durableId="666129936">
    <w:abstractNumId w:val="4"/>
  </w:num>
  <w:num w:numId="7" w16cid:durableId="800194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IbisDir" w:val="C:\\ibis\"/>
  </w:docVars>
  <w:rsids>
    <w:rsidRoot w:val="00BA6DD5"/>
    <w:rsid w:val="000218CA"/>
    <w:rsid w:val="00041AFD"/>
    <w:rsid w:val="000644D7"/>
    <w:rsid w:val="000B1BCE"/>
    <w:rsid w:val="00101CA8"/>
    <w:rsid w:val="00131F24"/>
    <w:rsid w:val="00145383"/>
    <w:rsid w:val="001504B0"/>
    <w:rsid w:val="001729AD"/>
    <w:rsid w:val="00182142"/>
    <w:rsid w:val="00185B4D"/>
    <w:rsid w:val="00191FBF"/>
    <w:rsid w:val="001C0118"/>
    <w:rsid w:val="001C7444"/>
    <w:rsid w:val="001D56BA"/>
    <w:rsid w:val="00216B74"/>
    <w:rsid w:val="002542A7"/>
    <w:rsid w:val="0025549F"/>
    <w:rsid w:val="00257659"/>
    <w:rsid w:val="00265989"/>
    <w:rsid w:val="002739BA"/>
    <w:rsid w:val="0027629B"/>
    <w:rsid w:val="00296C5A"/>
    <w:rsid w:val="002B0FA3"/>
    <w:rsid w:val="002B5F5C"/>
    <w:rsid w:val="002C544C"/>
    <w:rsid w:val="003138DA"/>
    <w:rsid w:val="00324D7E"/>
    <w:rsid w:val="0034110B"/>
    <w:rsid w:val="00364C91"/>
    <w:rsid w:val="00382C3B"/>
    <w:rsid w:val="003A45E5"/>
    <w:rsid w:val="00420E28"/>
    <w:rsid w:val="00437F6D"/>
    <w:rsid w:val="00467A1C"/>
    <w:rsid w:val="004804DB"/>
    <w:rsid w:val="004C7EBA"/>
    <w:rsid w:val="004D5242"/>
    <w:rsid w:val="004E7645"/>
    <w:rsid w:val="00514A5C"/>
    <w:rsid w:val="0054460B"/>
    <w:rsid w:val="00595A12"/>
    <w:rsid w:val="005C2BEA"/>
    <w:rsid w:val="005F6BB4"/>
    <w:rsid w:val="00633117"/>
    <w:rsid w:val="00641272"/>
    <w:rsid w:val="00645B5A"/>
    <w:rsid w:val="00660FED"/>
    <w:rsid w:val="006840C0"/>
    <w:rsid w:val="0069276B"/>
    <w:rsid w:val="006944EA"/>
    <w:rsid w:val="006B6E5D"/>
    <w:rsid w:val="006D1F7E"/>
    <w:rsid w:val="006D4164"/>
    <w:rsid w:val="006D6D12"/>
    <w:rsid w:val="007025DC"/>
    <w:rsid w:val="00723B8D"/>
    <w:rsid w:val="0079070D"/>
    <w:rsid w:val="007B2913"/>
    <w:rsid w:val="007C3826"/>
    <w:rsid w:val="007D1784"/>
    <w:rsid w:val="007E672F"/>
    <w:rsid w:val="007E7D6A"/>
    <w:rsid w:val="00817041"/>
    <w:rsid w:val="00831D18"/>
    <w:rsid w:val="00842D02"/>
    <w:rsid w:val="0084503F"/>
    <w:rsid w:val="008832D6"/>
    <w:rsid w:val="00883EB1"/>
    <w:rsid w:val="008933A5"/>
    <w:rsid w:val="008B3264"/>
    <w:rsid w:val="008B61B0"/>
    <w:rsid w:val="008C62A6"/>
    <w:rsid w:val="008D516B"/>
    <w:rsid w:val="008D5A19"/>
    <w:rsid w:val="008E0137"/>
    <w:rsid w:val="008E2E63"/>
    <w:rsid w:val="00915C24"/>
    <w:rsid w:val="00924B62"/>
    <w:rsid w:val="009303D5"/>
    <w:rsid w:val="00964B98"/>
    <w:rsid w:val="00983FE2"/>
    <w:rsid w:val="009A11EB"/>
    <w:rsid w:val="009A179E"/>
    <w:rsid w:val="009A3093"/>
    <w:rsid w:val="009C5182"/>
    <w:rsid w:val="009D09E3"/>
    <w:rsid w:val="009F63D4"/>
    <w:rsid w:val="009F7D34"/>
    <w:rsid w:val="00A064AF"/>
    <w:rsid w:val="00A4568D"/>
    <w:rsid w:val="00A504B5"/>
    <w:rsid w:val="00A74FFF"/>
    <w:rsid w:val="00AA0547"/>
    <w:rsid w:val="00AB4475"/>
    <w:rsid w:val="00AC1088"/>
    <w:rsid w:val="00AE21DA"/>
    <w:rsid w:val="00AF237E"/>
    <w:rsid w:val="00B0424D"/>
    <w:rsid w:val="00B218C8"/>
    <w:rsid w:val="00B31D95"/>
    <w:rsid w:val="00B436B1"/>
    <w:rsid w:val="00B44D8B"/>
    <w:rsid w:val="00B827B4"/>
    <w:rsid w:val="00BA6DD5"/>
    <w:rsid w:val="00BD189D"/>
    <w:rsid w:val="00BE0E38"/>
    <w:rsid w:val="00BF4523"/>
    <w:rsid w:val="00BF607A"/>
    <w:rsid w:val="00C15F22"/>
    <w:rsid w:val="00C25751"/>
    <w:rsid w:val="00C41194"/>
    <w:rsid w:val="00C5174F"/>
    <w:rsid w:val="00C55491"/>
    <w:rsid w:val="00C9227B"/>
    <w:rsid w:val="00C932E0"/>
    <w:rsid w:val="00C97B6B"/>
    <w:rsid w:val="00CD2688"/>
    <w:rsid w:val="00CF22A4"/>
    <w:rsid w:val="00CF7BD5"/>
    <w:rsid w:val="00D30B11"/>
    <w:rsid w:val="00D329BB"/>
    <w:rsid w:val="00D6780E"/>
    <w:rsid w:val="00D8432A"/>
    <w:rsid w:val="00DE5A9A"/>
    <w:rsid w:val="00DE6889"/>
    <w:rsid w:val="00E20367"/>
    <w:rsid w:val="00E23BCD"/>
    <w:rsid w:val="00E2452B"/>
    <w:rsid w:val="00E46A17"/>
    <w:rsid w:val="00E563F5"/>
    <w:rsid w:val="00E5676C"/>
    <w:rsid w:val="00E83EFC"/>
    <w:rsid w:val="00E906C6"/>
    <w:rsid w:val="00E97ED3"/>
    <w:rsid w:val="00EE4F94"/>
    <w:rsid w:val="00F0083A"/>
    <w:rsid w:val="00F10DD9"/>
    <w:rsid w:val="00F54DE0"/>
    <w:rsid w:val="00FA0A06"/>
    <w:rsid w:val="00FA105B"/>
    <w:rsid w:val="00FD6EDE"/>
    <w:rsid w:val="00FE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E960759"/>
  <w15:chartTrackingRefBased/>
  <w15:docId w15:val="{B7ECA7AF-FD6E-4AE5-BA26-6C989E2B6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C7444"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sz w:val="24"/>
      <w:u w:val="single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b/>
      <w:sz w:val="1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  <w:rPr>
      <w:sz w:val="24"/>
      <w:szCs w:val="24"/>
    </w:r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97B6B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8B3264"/>
    <w:pPr>
      <w:ind w:left="720"/>
      <w:contextualSpacing/>
    </w:pPr>
  </w:style>
  <w:style w:type="paragraph" w:styleId="KeinLeerraum">
    <w:name w:val="No Spacing"/>
    <w:uiPriority w:val="1"/>
    <w:qFormat/>
    <w:rsid w:val="00CD2688"/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table" w:styleId="Tabellenraster">
    <w:name w:val="Table Grid"/>
    <w:basedOn w:val="NormaleTabelle"/>
    <w:uiPriority w:val="59"/>
    <w:rsid w:val="00D6780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krper">
    <w:name w:val="Body Text"/>
    <w:basedOn w:val="Standard"/>
    <w:link w:val="TextkrperZchn"/>
    <w:unhideWhenUsed/>
    <w:rsid w:val="00AF237E"/>
    <w:pPr>
      <w:spacing w:after="240" w:line="240" w:lineRule="atLeast"/>
      <w:ind w:firstLine="360"/>
      <w:jc w:val="both"/>
    </w:pPr>
    <w:rPr>
      <w:rFonts w:ascii="Garamond" w:hAnsi="Garamond"/>
      <w:kern w:val="18"/>
      <w:lang w:eastAsia="en-US"/>
    </w:rPr>
  </w:style>
  <w:style w:type="character" w:customStyle="1" w:styleId="TextkrperZchn">
    <w:name w:val="Textkörper Zchn"/>
    <w:basedOn w:val="Absatz-Standardschriftart"/>
    <w:link w:val="Textkrper"/>
    <w:rsid w:val="00AF237E"/>
    <w:rPr>
      <w:rFonts w:ascii="Garamond" w:hAnsi="Garamond"/>
      <w:kern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5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7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st@realschule-meschede.d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realschule-meschede.de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post@realschule-meschede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realschule-meschede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Jung\OneDrive%20-%20Meschede.Schule\Desktop\Briefkopf%20NEU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Briefkopf NEU.dotx</Template>
  <TotalTime>0</TotalTime>
  <Pages>1</Pages>
  <Words>94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E-Mail:          reames@web</vt:lpstr>
    </vt:vector>
  </TitlesOfParts>
  <Company>Städtische Realschule Meschede</Company>
  <LinksUpToDate>false</LinksUpToDate>
  <CharactersWithSpaces>1019</CharactersWithSpaces>
  <SharedDoc>false</SharedDoc>
  <HLinks>
    <vt:vector size="54" baseType="variant">
      <vt:variant>
        <vt:i4>6357051</vt:i4>
      </vt:variant>
      <vt:variant>
        <vt:i4>3</vt:i4>
      </vt:variant>
      <vt:variant>
        <vt:i4>0</vt:i4>
      </vt:variant>
      <vt:variant>
        <vt:i4>5</vt:i4>
      </vt:variant>
      <vt:variant>
        <vt:lpwstr>http://www.ecdl.de/</vt:lpwstr>
      </vt:variant>
      <vt:variant>
        <vt:lpwstr/>
      </vt:variant>
      <vt:variant>
        <vt:i4>6357051</vt:i4>
      </vt:variant>
      <vt:variant>
        <vt:i4>0</vt:i4>
      </vt:variant>
      <vt:variant>
        <vt:i4>0</vt:i4>
      </vt:variant>
      <vt:variant>
        <vt:i4>5</vt:i4>
      </vt:variant>
      <vt:variant>
        <vt:lpwstr>http://www.ecdl.de/</vt:lpwstr>
      </vt:variant>
      <vt:variant>
        <vt:lpwstr/>
      </vt:variant>
      <vt:variant>
        <vt:i4>7995456</vt:i4>
      </vt:variant>
      <vt:variant>
        <vt:i4>3</vt:i4>
      </vt:variant>
      <vt:variant>
        <vt:i4>0</vt:i4>
      </vt:variant>
      <vt:variant>
        <vt:i4>5</vt:i4>
      </vt:variant>
      <vt:variant>
        <vt:lpwstr>mailto:reames@web.de</vt:lpwstr>
      </vt:variant>
      <vt:variant>
        <vt:lpwstr/>
      </vt:variant>
      <vt:variant>
        <vt:i4>3080307</vt:i4>
      </vt:variant>
      <vt:variant>
        <vt:i4>0</vt:i4>
      </vt:variant>
      <vt:variant>
        <vt:i4>0</vt:i4>
      </vt:variant>
      <vt:variant>
        <vt:i4>5</vt:i4>
      </vt:variant>
      <vt:variant>
        <vt:lpwstr>http://www.realschule-meschede.de/</vt:lpwstr>
      </vt:variant>
      <vt:variant>
        <vt:lpwstr/>
      </vt:variant>
      <vt:variant>
        <vt:i4>852038</vt:i4>
      </vt:variant>
      <vt:variant>
        <vt:i4>-1</vt:i4>
      </vt:variant>
      <vt:variant>
        <vt:i4>2051</vt:i4>
      </vt:variant>
      <vt:variant>
        <vt:i4>4</vt:i4>
      </vt:variant>
      <vt:variant>
        <vt:lpwstr>http://jambo-gmbh.de/</vt:lpwstr>
      </vt:variant>
      <vt:variant>
        <vt:lpwstr/>
      </vt:variant>
      <vt:variant>
        <vt:i4>458864</vt:i4>
      </vt:variant>
      <vt:variant>
        <vt:i4>-1</vt:i4>
      </vt:variant>
      <vt:variant>
        <vt:i4>2051</vt:i4>
      </vt:variant>
      <vt:variant>
        <vt:i4>1</vt:i4>
      </vt:variant>
      <vt:variant>
        <vt:lpwstr>http://www.realschule-meschede.de/files/banner/banner_1.png</vt:lpwstr>
      </vt:variant>
      <vt:variant>
        <vt:lpwstr/>
      </vt:variant>
      <vt:variant>
        <vt:i4>1572948</vt:i4>
      </vt:variant>
      <vt:variant>
        <vt:i4>-1</vt:i4>
      </vt:variant>
      <vt:variant>
        <vt:i4>2054</vt:i4>
      </vt:variant>
      <vt:variant>
        <vt:i4>4</vt:i4>
      </vt:variant>
      <vt:variant>
        <vt:lpwstr>http://www.language-academy.net/</vt:lpwstr>
      </vt:variant>
      <vt:variant>
        <vt:lpwstr/>
      </vt:variant>
      <vt:variant>
        <vt:i4>101</vt:i4>
      </vt:variant>
      <vt:variant>
        <vt:i4>-1</vt:i4>
      </vt:variant>
      <vt:variant>
        <vt:i4>2054</vt:i4>
      </vt:variant>
      <vt:variant>
        <vt:i4>1</vt:i4>
      </vt:variant>
      <vt:variant>
        <vt:lpwstr>http://www.realschule-meschede.de/files/banner/banner_3.gif</vt:lpwstr>
      </vt:variant>
      <vt:variant>
        <vt:lpwstr/>
      </vt:variant>
      <vt:variant>
        <vt:i4>6357051</vt:i4>
      </vt:variant>
      <vt:variant>
        <vt:i4>-1</vt:i4>
      </vt:variant>
      <vt:variant>
        <vt:i4>2058</vt:i4>
      </vt:variant>
      <vt:variant>
        <vt:i4>4</vt:i4>
      </vt:variant>
      <vt:variant>
        <vt:lpwstr>http://www.ecdl.de/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E-Mail:          reames@web</dc:title>
  <dc:subject/>
  <dc:creator>Ju Jung</dc:creator>
  <cp:keywords/>
  <cp:lastModifiedBy>Ju Jung</cp:lastModifiedBy>
  <cp:revision>3</cp:revision>
  <cp:lastPrinted>2025-06-27T09:44:00Z</cp:lastPrinted>
  <dcterms:created xsi:type="dcterms:W3CDTF">2025-06-27T09:31:00Z</dcterms:created>
  <dcterms:modified xsi:type="dcterms:W3CDTF">2025-06-27T09:55:00Z</dcterms:modified>
</cp:coreProperties>
</file>