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12D9D" w14:textId="77777777" w:rsidR="001C7444" w:rsidRDefault="001C7444" w:rsidP="001C7444">
      <w:pPr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E43492B" wp14:editId="665AD434">
                <wp:simplePos x="0" y="0"/>
                <wp:positionH relativeFrom="margin">
                  <wp:posOffset>-99695</wp:posOffset>
                </wp:positionH>
                <wp:positionV relativeFrom="paragraph">
                  <wp:posOffset>477520</wp:posOffset>
                </wp:positionV>
                <wp:extent cx="3082925" cy="800100"/>
                <wp:effectExtent l="0" t="0" r="0" b="0"/>
                <wp:wrapNone/>
                <wp:docPr id="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292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4679A7" w14:textId="77777777" w:rsidR="00C41194" w:rsidRPr="00265989" w:rsidRDefault="00C41194" w:rsidP="001C744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43492B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-7.85pt;margin-top:37.6pt;width:242.7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" filled="f" stroked="f">
                <v:textbox>
                  <w:txbxContent>
                    <w:p w14:paraId="054679A7" w14:textId="77777777" w:rsidR="00C41194" w:rsidRPr="00265989" w:rsidRDefault="00C41194" w:rsidP="001C744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</w:p>
    <w:p w14:paraId="11FFCF9B" w14:textId="77777777" w:rsidR="001C7444" w:rsidRDefault="001C7444" w:rsidP="001C7444">
      <w:pPr>
        <w:rPr>
          <w:sz w:val="12"/>
          <w:szCs w:val="12"/>
        </w:rPr>
      </w:pPr>
    </w:p>
    <w:p w14:paraId="1DCC328B" w14:textId="77777777" w:rsidR="001C7444" w:rsidRPr="001C7444" w:rsidRDefault="001C7444" w:rsidP="001C7444">
      <w:pPr>
        <w:rPr>
          <w:rFonts w:ascii="Calibri" w:hAnsi="Calibri" w:cs="Calibri"/>
          <w:sz w:val="12"/>
          <w:szCs w:val="12"/>
        </w:rPr>
      </w:pPr>
    </w:p>
    <w:p w14:paraId="3DBBD20B" w14:textId="77777777" w:rsidR="001C7444" w:rsidRPr="001C7444" w:rsidRDefault="001C7444" w:rsidP="001C7444">
      <w:pPr>
        <w:rPr>
          <w:rFonts w:ascii="Calibri" w:hAnsi="Calibri" w:cs="Calibri"/>
          <w:sz w:val="12"/>
          <w:szCs w:val="12"/>
        </w:rPr>
      </w:pPr>
      <w:r w:rsidRPr="001C7444">
        <w:rPr>
          <w:rFonts w:ascii="Calibri" w:hAnsi="Calibri" w:cs="Calibri"/>
          <w:sz w:val="12"/>
          <w:szCs w:val="12"/>
        </w:rPr>
        <w:t xml:space="preserve">Realschule der Stadt Meschede, </w:t>
      </w:r>
      <w:proofErr w:type="spellStart"/>
      <w:r w:rsidRPr="001C7444">
        <w:rPr>
          <w:rFonts w:ascii="Calibri" w:hAnsi="Calibri" w:cs="Calibri"/>
          <w:sz w:val="12"/>
          <w:szCs w:val="12"/>
        </w:rPr>
        <w:t>Schederweg</w:t>
      </w:r>
      <w:proofErr w:type="spellEnd"/>
      <w:r w:rsidRPr="001C7444">
        <w:rPr>
          <w:rFonts w:ascii="Calibri" w:hAnsi="Calibri" w:cs="Calibri"/>
          <w:sz w:val="12"/>
          <w:szCs w:val="12"/>
        </w:rPr>
        <w:t xml:space="preserve"> 59, 59872 Meschede</w:t>
      </w:r>
    </w:p>
    <w:p w14:paraId="6975B7C6" w14:textId="77777777" w:rsidR="001C7444" w:rsidRDefault="001C7444" w:rsidP="001C7444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458BCA13" wp14:editId="1ED4060F">
                <wp:simplePos x="0" y="0"/>
                <wp:positionH relativeFrom="column">
                  <wp:posOffset>3679825</wp:posOffset>
                </wp:positionH>
                <wp:positionV relativeFrom="page">
                  <wp:posOffset>1109980</wp:posOffset>
                </wp:positionV>
                <wp:extent cx="2181860" cy="1582420"/>
                <wp:effectExtent l="0" t="0" r="0" b="0"/>
                <wp:wrapTight wrapText="bothSides">
                  <wp:wrapPolygon edited="0">
                    <wp:start x="377" y="0"/>
                    <wp:lineTo x="377" y="21323"/>
                    <wp:lineTo x="20934" y="21323"/>
                    <wp:lineTo x="20934" y="0"/>
                    <wp:lineTo x="377" y="0"/>
                  </wp:wrapPolygon>
                </wp:wrapTight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860" cy="158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99F54A" w14:textId="77777777" w:rsidR="001C7444" w:rsidRDefault="001C7444" w:rsidP="001C7444">
                            <w:pPr>
                              <w:jc w:val="right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4463D673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Anschrift: </w:t>
                            </w:r>
                            <w:proofErr w:type="spellStart"/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Schederweg</w:t>
                            </w:r>
                            <w:proofErr w:type="spellEnd"/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 xml:space="preserve"> 59, 59872 Meschede</w:t>
                            </w:r>
                          </w:p>
                          <w:p w14:paraId="4526C6F4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  <w:p w14:paraId="7BAB5BEC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Homepage: </w:t>
                            </w:r>
                            <w:hyperlink r:id="rId7" w:history="1">
                              <w:r w:rsidRPr="001C7444">
                                <w:rPr>
                                  <w:rStyle w:val="Hyperlink"/>
                                  <w:rFonts w:ascii="Calibri" w:hAnsi="Calibri" w:cs="Calibri"/>
                                  <w:i/>
                                  <w:color w:val="000000" w:themeColor="text1"/>
                                  <w:sz w:val="16"/>
                                  <w:szCs w:val="16"/>
                                  <w:u w:val="none"/>
                                </w:rPr>
                                <w:t>www.realschule-meschede.de</w:t>
                              </w:r>
                            </w:hyperlink>
                          </w:p>
                          <w:p w14:paraId="77F27267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E-Mail: </w:t>
                            </w:r>
                            <w:hyperlink r:id="rId8" w:history="1">
                              <w:r w:rsidRPr="001C7444">
                                <w:rPr>
                                  <w:rStyle w:val="Hyperlink"/>
                                  <w:rFonts w:ascii="Calibri" w:hAnsi="Calibri" w:cs="Calibri"/>
                                  <w:i/>
                                  <w:iCs/>
                                  <w:color w:val="000000" w:themeColor="text1"/>
                                  <w:sz w:val="16"/>
                                  <w:szCs w:val="16"/>
                                  <w:u w:val="none"/>
                                </w:rPr>
                                <w:t>post@realschule-meschede.de</w:t>
                              </w:r>
                            </w:hyperlink>
                            <w:r w:rsidRPr="001C7444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2B1BDB6C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  <w:p w14:paraId="66BD7767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Sprechzeiten: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7.00 Uhr – 14.00 Uhr</w:t>
                            </w:r>
                          </w:p>
                          <w:p w14:paraId="0D9A9AF7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Telefon: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0291 / 6177</w:t>
                            </w:r>
                          </w:p>
                          <w:p w14:paraId="7F37A276" w14:textId="77777777" w:rsidR="001C7444" w:rsidRPr="001C7444" w:rsidRDefault="001C7444" w:rsidP="001C7444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Telefax: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0291 / 6107</w:t>
                            </w:r>
                          </w:p>
                          <w:p w14:paraId="14607391" w14:textId="77777777" w:rsidR="001C7444" w:rsidRPr="001C7444" w:rsidRDefault="001C7444" w:rsidP="001C7444">
                            <w:pPr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  <w:p w14:paraId="533E4E54" w14:textId="2D5BE466" w:rsidR="001C7444" w:rsidRPr="001C7444" w:rsidRDefault="001C7444" w:rsidP="001C7444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Datum: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instrText xml:space="preserve"> DATE   \* MERGEFORMAT </w:instrTex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="00B4092A">
                              <w:rPr>
                                <w:rFonts w:ascii="Calibri" w:hAnsi="Calibri" w:cs="Calibri"/>
                                <w:i/>
                                <w:noProof/>
                                <w:sz w:val="16"/>
                                <w:szCs w:val="16"/>
                              </w:rPr>
                              <w:t>10.11.2025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  <w:p w14:paraId="184FBF64" w14:textId="77777777" w:rsidR="001C7444" w:rsidRDefault="001C7444" w:rsidP="001C7444">
                            <w:pPr>
                              <w:spacing w:line="36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8BCA13" id="Text Box 16" o:spid="_x0000_s1027" type="#_x0000_t202" style="position:absolute;margin-left:289.75pt;margin-top:87.4pt;width:171.8pt;height:124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" filled="f" stroked="f">
                <v:textbox>
                  <w:txbxContent>
                    <w:p w14:paraId="0399F54A" w14:textId="77777777" w:rsidR="001C7444" w:rsidRDefault="001C7444" w:rsidP="001C7444">
                      <w:pPr>
                        <w:jc w:val="right"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4463D673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Anschrift: </w:t>
                      </w:r>
                      <w:proofErr w:type="spellStart"/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Schederweg</w:t>
                      </w:r>
                      <w:proofErr w:type="spellEnd"/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 xml:space="preserve"> 59, 59872 Meschede</w:t>
                      </w:r>
                    </w:p>
                    <w:p w14:paraId="4526C6F4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  <w:p w14:paraId="7BAB5BEC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color w:val="000000" w:themeColor="text1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color w:val="000000" w:themeColor="text1"/>
                          <w:sz w:val="16"/>
                          <w:szCs w:val="16"/>
                        </w:rPr>
                        <w:t xml:space="preserve">Homepage: </w:t>
                      </w:r>
                      <w:hyperlink r:id="rId9" w:history="1">
                        <w:r w:rsidRPr="001C7444">
                          <w:rPr>
                            <w:rStyle w:val="Hyperlink"/>
                            <w:rFonts w:ascii="Calibri" w:hAnsi="Calibri" w:cs="Calibri"/>
                            <w:i/>
                            <w:color w:val="000000" w:themeColor="text1"/>
                            <w:sz w:val="16"/>
                            <w:szCs w:val="16"/>
                            <w:u w:val="none"/>
                          </w:rPr>
                          <w:t>www.realschule-meschede.de</w:t>
                        </w:r>
                      </w:hyperlink>
                    </w:p>
                    <w:p w14:paraId="77F27267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color w:val="000000" w:themeColor="text1"/>
                          <w:sz w:val="16"/>
                          <w:szCs w:val="16"/>
                        </w:rPr>
                        <w:t xml:space="preserve">E-Mail: </w:t>
                      </w:r>
                      <w:hyperlink r:id="rId10" w:history="1">
                        <w:r w:rsidRPr="001C7444">
                          <w:rPr>
                            <w:rStyle w:val="Hyperlink"/>
                            <w:rFonts w:ascii="Calibri" w:hAnsi="Calibri" w:cs="Calibri"/>
                            <w:i/>
                            <w:iCs/>
                            <w:color w:val="000000" w:themeColor="text1"/>
                            <w:sz w:val="16"/>
                            <w:szCs w:val="16"/>
                            <w:u w:val="none"/>
                          </w:rPr>
                          <w:t>post@realschule-meschede.de</w:t>
                        </w:r>
                      </w:hyperlink>
                      <w:r w:rsidRPr="001C7444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2B1BDB6C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  <w:p w14:paraId="66BD7767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Sprechzeiten: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7.00 Uhr – 14.00 Uhr</w:t>
                      </w:r>
                    </w:p>
                    <w:p w14:paraId="0D9A9AF7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Telefon: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0291 / 6177</w:t>
                      </w:r>
                    </w:p>
                    <w:p w14:paraId="7F37A276" w14:textId="77777777" w:rsidR="001C7444" w:rsidRPr="001C7444" w:rsidRDefault="001C7444" w:rsidP="001C7444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Telefax: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0291 / 6107</w:t>
                      </w:r>
                    </w:p>
                    <w:p w14:paraId="14607391" w14:textId="77777777" w:rsidR="001C7444" w:rsidRPr="001C7444" w:rsidRDefault="001C7444" w:rsidP="001C7444">
                      <w:pPr>
                        <w:jc w:val="center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  <w:p w14:paraId="533E4E54" w14:textId="2D5BE466" w:rsidR="001C7444" w:rsidRPr="001C7444" w:rsidRDefault="001C7444" w:rsidP="001C7444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Datum: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fldChar w:fldCharType="begin"/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instrText xml:space="preserve"> DATE   \* MERGEFORMAT </w:instrTex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fldChar w:fldCharType="separate"/>
                      </w:r>
                      <w:r w:rsidR="00B4092A">
                        <w:rPr>
                          <w:rFonts w:ascii="Calibri" w:hAnsi="Calibri" w:cs="Calibri"/>
                          <w:i/>
                          <w:noProof/>
                          <w:sz w:val="16"/>
                          <w:szCs w:val="16"/>
                        </w:rPr>
                        <w:t>10.11.2025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fldChar w:fldCharType="end"/>
                      </w:r>
                    </w:p>
                    <w:p w14:paraId="184FBF64" w14:textId="77777777" w:rsidR="001C7444" w:rsidRDefault="001C7444" w:rsidP="001C7444">
                      <w:pPr>
                        <w:spacing w:line="360" w:lineRule="auto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 anchory="page"/>
                <w10:anchorlock/>
              </v:shape>
            </w:pict>
          </mc:Fallback>
        </mc:AlternateContent>
      </w:r>
    </w:p>
    <w:p w14:paraId="64182794" w14:textId="77777777" w:rsidR="001C7444" w:rsidRDefault="001C7444" w:rsidP="006D1F7E">
      <w:pPr>
        <w:rPr>
          <w:rFonts w:ascii="Arial" w:hAnsi="Arial" w:cs="Arial"/>
          <w:sz w:val="24"/>
        </w:rPr>
      </w:pPr>
    </w:p>
    <w:p w14:paraId="0DB35440" w14:textId="77777777" w:rsidR="001C7444" w:rsidRDefault="001C7444" w:rsidP="006D1F7E">
      <w:pPr>
        <w:rPr>
          <w:rFonts w:ascii="Arial" w:hAnsi="Arial" w:cs="Arial"/>
          <w:sz w:val="24"/>
          <w:szCs w:val="16"/>
        </w:rPr>
      </w:pPr>
    </w:p>
    <w:p w14:paraId="33B3DBEA" w14:textId="77777777" w:rsidR="006D1F7E" w:rsidRDefault="006D1F7E" w:rsidP="006D1F7E">
      <w:pPr>
        <w:rPr>
          <w:rFonts w:ascii="Arial" w:hAnsi="Arial" w:cs="Arial"/>
          <w:sz w:val="24"/>
          <w:szCs w:val="16"/>
        </w:rPr>
      </w:pPr>
    </w:p>
    <w:p w14:paraId="1608707C" w14:textId="77777777" w:rsidR="006D1F7E" w:rsidRDefault="006D1F7E" w:rsidP="006D1F7E">
      <w:pPr>
        <w:rPr>
          <w:rFonts w:ascii="Arial" w:hAnsi="Arial" w:cs="Arial"/>
          <w:sz w:val="24"/>
          <w:szCs w:val="16"/>
        </w:rPr>
      </w:pPr>
    </w:p>
    <w:p w14:paraId="5CCFFBAB" w14:textId="77777777" w:rsidR="006D1F7E" w:rsidRDefault="006D1F7E" w:rsidP="006D1F7E">
      <w:pPr>
        <w:rPr>
          <w:rFonts w:ascii="Arial" w:hAnsi="Arial" w:cs="Arial"/>
          <w:sz w:val="24"/>
          <w:szCs w:val="16"/>
        </w:rPr>
      </w:pPr>
    </w:p>
    <w:p w14:paraId="31F6B8EC" w14:textId="77777777" w:rsidR="00191FBF" w:rsidRDefault="00191FBF" w:rsidP="006D1F7E">
      <w:pPr>
        <w:rPr>
          <w:rFonts w:ascii="Arial" w:hAnsi="Arial" w:cs="Arial"/>
          <w:sz w:val="24"/>
          <w:szCs w:val="16"/>
        </w:rPr>
      </w:pPr>
    </w:p>
    <w:p w14:paraId="6120FB7E" w14:textId="77777777" w:rsidR="00191FBF" w:rsidRDefault="00191FBF" w:rsidP="006D1F7E">
      <w:pPr>
        <w:rPr>
          <w:rFonts w:ascii="Arial" w:hAnsi="Arial" w:cs="Arial"/>
          <w:sz w:val="24"/>
          <w:szCs w:val="16"/>
        </w:rPr>
      </w:pPr>
    </w:p>
    <w:p w14:paraId="495CEEBC" w14:textId="77777777" w:rsidR="00595A12" w:rsidRDefault="00595A12" w:rsidP="00595A12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0E292B0B" w14:textId="77777777" w:rsidR="0085352D" w:rsidRDefault="0085352D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2F72F429" w14:textId="77777777" w:rsidR="00B4092A" w:rsidRDefault="00B4092A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56426B21" w14:textId="77777777" w:rsidR="00CF7BD5" w:rsidRDefault="00CF7B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4D14B3D1" w14:textId="607792A4" w:rsidR="00CF7BD5" w:rsidRDefault="0085352D" w:rsidP="00CF7BD5">
      <w:pPr>
        <w:spacing w:line="276" w:lineRule="auto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ERSATZ</w:t>
      </w:r>
      <w:r w:rsidR="00B4092A">
        <w:rPr>
          <w:b/>
          <w:bCs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-</w:t>
      </w:r>
      <w:r w:rsidR="00B4092A">
        <w:rPr>
          <w:b/>
          <w:bCs/>
          <w:sz w:val="40"/>
          <w:szCs w:val="40"/>
        </w:rPr>
        <w:t xml:space="preserve"> DEUTSCHLANDTICKET</w:t>
      </w:r>
    </w:p>
    <w:p w14:paraId="4C0A46DA" w14:textId="77777777" w:rsidR="0085352D" w:rsidRDefault="0085352D" w:rsidP="00CF7BD5">
      <w:pPr>
        <w:spacing w:line="276" w:lineRule="auto"/>
        <w:rPr>
          <w:b/>
          <w:bCs/>
          <w:sz w:val="32"/>
          <w:szCs w:val="32"/>
        </w:rPr>
      </w:pPr>
    </w:p>
    <w:p w14:paraId="192F23A1" w14:textId="77777777" w:rsidR="0085352D" w:rsidRDefault="0085352D" w:rsidP="00CF7BD5">
      <w:pPr>
        <w:spacing w:line="276" w:lineRule="auto"/>
        <w:rPr>
          <w:b/>
          <w:bCs/>
          <w:sz w:val="32"/>
          <w:szCs w:val="32"/>
        </w:rPr>
      </w:pPr>
    </w:p>
    <w:p w14:paraId="1FA3ED0F" w14:textId="47C0611F" w:rsidR="0085352D" w:rsidRDefault="0085352D" w:rsidP="0085352D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>Seit Mitte März 2024 nimmt die RLG bei Ersatzbestellungen eine Ersatzgebühr von 10,00 €.</w:t>
      </w:r>
    </w:p>
    <w:p w14:paraId="7C468ABC" w14:textId="77777777" w:rsidR="00B4092A" w:rsidRDefault="00B4092A" w:rsidP="0085352D">
      <w:pPr>
        <w:spacing w:line="276" w:lineRule="auto"/>
        <w:jc w:val="both"/>
        <w:rPr>
          <w:sz w:val="32"/>
          <w:szCs w:val="32"/>
        </w:rPr>
      </w:pPr>
    </w:p>
    <w:p w14:paraId="435FA09B" w14:textId="59F3EB23" w:rsidR="0085352D" w:rsidRDefault="0085352D" w:rsidP="0085352D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>Bitte überweisen Sie die 10,00 € auf folgendes Konto:</w:t>
      </w:r>
    </w:p>
    <w:p w14:paraId="2F9CDBCF" w14:textId="77777777" w:rsidR="00B4092A" w:rsidRDefault="00B4092A" w:rsidP="0085352D">
      <w:pPr>
        <w:spacing w:line="276" w:lineRule="auto"/>
        <w:jc w:val="center"/>
        <w:rPr>
          <w:sz w:val="32"/>
          <w:szCs w:val="32"/>
        </w:rPr>
      </w:pPr>
    </w:p>
    <w:p w14:paraId="78FFFAEB" w14:textId="0D9C9919" w:rsidR="0085352D" w:rsidRDefault="0085352D" w:rsidP="00B4092A">
      <w:pPr>
        <w:spacing w:line="276" w:lineRule="auto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Zahlungsempfänger: </w:t>
      </w:r>
      <w:r w:rsidR="00B4092A">
        <w:rPr>
          <w:i/>
          <w:iCs/>
          <w:sz w:val="32"/>
          <w:szCs w:val="32"/>
        </w:rPr>
        <w:tab/>
      </w:r>
      <w:r w:rsidR="00B4092A">
        <w:rPr>
          <w:i/>
          <w:iCs/>
          <w:sz w:val="32"/>
          <w:szCs w:val="32"/>
        </w:rPr>
        <w:tab/>
      </w:r>
      <w:r>
        <w:rPr>
          <w:i/>
          <w:iCs/>
          <w:sz w:val="32"/>
          <w:szCs w:val="32"/>
        </w:rPr>
        <w:t>Regionalverkehr Ruhr-Lippe GmbH</w:t>
      </w:r>
    </w:p>
    <w:p w14:paraId="44F97761" w14:textId="1E7C3A71" w:rsidR="0085352D" w:rsidRDefault="00B4092A" w:rsidP="00B4092A">
      <w:pPr>
        <w:spacing w:after="240" w:line="276" w:lineRule="auto"/>
        <w:ind w:left="708"/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       </w:t>
      </w:r>
      <w:r w:rsidR="0085352D">
        <w:rPr>
          <w:i/>
          <w:iCs/>
          <w:sz w:val="32"/>
          <w:szCs w:val="32"/>
        </w:rPr>
        <w:t>Sparkasse Hellweg-Lippe</w:t>
      </w:r>
    </w:p>
    <w:p w14:paraId="0B9EDEBB" w14:textId="01710A9A" w:rsidR="0085352D" w:rsidRDefault="0085352D" w:rsidP="00B4092A">
      <w:pPr>
        <w:spacing w:line="276" w:lineRule="auto"/>
        <w:ind w:left="2124" w:firstLine="708"/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IBAN: DE07 4145 0075 0003 0090 08</w:t>
      </w:r>
    </w:p>
    <w:p w14:paraId="3A9819E4" w14:textId="77777777" w:rsidR="00B4092A" w:rsidRDefault="00B4092A" w:rsidP="00B4092A">
      <w:pPr>
        <w:spacing w:line="276" w:lineRule="auto"/>
        <w:ind w:left="2124" w:firstLine="708"/>
        <w:jc w:val="center"/>
        <w:rPr>
          <w:i/>
          <w:iCs/>
          <w:sz w:val="32"/>
          <w:szCs w:val="32"/>
        </w:rPr>
      </w:pPr>
    </w:p>
    <w:p w14:paraId="5B56CAE5" w14:textId="086985FC" w:rsidR="0085352D" w:rsidRDefault="0085352D" w:rsidP="00B4092A">
      <w:pPr>
        <w:spacing w:line="276" w:lineRule="auto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Verwendungszweck: </w:t>
      </w:r>
      <w:r w:rsidR="00B4092A">
        <w:rPr>
          <w:i/>
          <w:iCs/>
          <w:sz w:val="32"/>
          <w:szCs w:val="32"/>
        </w:rPr>
        <w:tab/>
      </w:r>
      <w:r w:rsidR="00B4092A">
        <w:rPr>
          <w:i/>
          <w:iCs/>
          <w:sz w:val="32"/>
          <w:szCs w:val="32"/>
        </w:rPr>
        <w:tab/>
        <w:t>(</w:t>
      </w:r>
      <w:proofErr w:type="gramStart"/>
      <w:r w:rsidR="00B4092A">
        <w:rPr>
          <w:i/>
          <w:iCs/>
          <w:sz w:val="32"/>
          <w:szCs w:val="32"/>
        </w:rPr>
        <w:t>Name  und</w:t>
      </w:r>
      <w:proofErr w:type="gramEnd"/>
      <w:r w:rsidR="00B4092A">
        <w:rPr>
          <w:i/>
          <w:iCs/>
          <w:sz w:val="32"/>
          <w:szCs w:val="32"/>
        </w:rPr>
        <w:t xml:space="preserve"> </w:t>
      </w:r>
      <w:proofErr w:type="spellStart"/>
      <w:r w:rsidR="00B4092A">
        <w:rPr>
          <w:i/>
          <w:iCs/>
          <w:sz w:val="32"/>
          <w:szCs w:val="32"/>
        </w:rPr>
        <w:t>Geb.datum</w:t>
      </w:r>
      <w:proofErr w:type="spellEnd"/>
      <w:r w:rsidR="00B4092A">
        <w:rPr>
          <w:i/>
          <w:iCs/>
          <w:sz w:val="32"/>
          <w:szCs w:val="32"/>
        </w:rPr>
        <w:t xml:space="preserve"> des Kindes)</w:t>
      </w:r>
    </w:p>
    <w:p w14:paraId="2074617E" w14:textId="77777777" w:rsidR="0085352D" w:rsidRDefault="0085352D" w:rsidP="0085352D">
      <w:pPr>
        <w:spacing w:line="276" w:lineRule="auto"/>
        <w:jc w:val="both"/>
        <w:rPr>
          <w:sz w:val="32"/>
          <w:szCs w:val="32"/>
        </w:rPr>
      </w:pPr>
    </w:p>
    <w:p w14:paraId="6C292D3B" w14:textId="77777777" w:rsidR="0085352D" w:rsidRDefault="0085352D" w:rsidP="0085352D">
      <w:pPr>
        <w:spacing w:line="276" w:lineRule="auto"/>
        <w:jc w:val="both"/>
        <w:rPr>
          <w:sz w:val="32"/>
          <w:szCs w:val="32"/>
        </w:rPr>
      </w:pPr>
    </w:p>
    <w:p w14:paraId="114D1FDA" w14:textId="030109CF" w:rsidR="0085352D" w:rsidRPr="0085352D" w:rsidRDefault="0085352D" w:rsidP="0085352D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>Sobald das Geld auf dem Konto der RLG eingegangen ist, wird das neue Deutschlandticket an die private Adresse geschickt.</w:t>
      </w:r>
    </w:p>
    <w:sectPr w:rsidR="0085352D" w:rsidRPr="0085352D" w:rsidSect="007E672F">
      <w:headerReference w:type="default" r:id="rId11"/>
      <w:pgSz w:w="11906" w:h="16838"/>
      <w:pgMar w:top="1588" w:right="1418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65086" w14:textId="77777777" w:rsidR="0085352D" w:rsidRDefault="0085352D">
      <w:r>
        <w:separator/>
      </w:r>
    </w:p>
  </w:endnote>
  <w:endnote w:type="continuationSeparator" w:id="0">
    <w:p w14:paraId="53DA2F8B" w14:textId="77777777" w:rsidR="0085352D" w:rsidRDefault="00853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2097B" w14:textId="77777777" w:rsidR="0085352D" w:rsidRDefault="0085352D">
      <w:r>
        <w:separator/>
      </w:r>
    </w:p>
  </w:footnote>
  <w:footnote w:type="continuationSeparator" w:id="0">
    <w:p w14:paraId="536CCB7E" w14:textId="77777777" w:rsidR="0085352D" w:rsidRDefault="008535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0018F" w14:textId="77777777" w:rsidR="006D1F7E" w:rsidRDefault="006D1F7E">
    <w:pPr>
      <w:pStyle w:val="Kopfzeile"/>
    </w:pPr>
  </w:p>
  <w:p w14:paraId="76D8CAB3" w14:textId="77777777" w:rsidR="00E906C6" w:rsidRDefault="0027629B">
    <w:pPr>
      <w:pStyle w:val="Kopfzeile"/>
    </w:pPr>
    <w:r w:rsidRPr="0027629B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6C413FC" wp14:editId="4B3F685D">
              <wp:simplePos x="0" y="0"/>
              <wp:positionH relativeFrom="column">
                <wp:posOffset>459740</wp:posOffset>
              </wp:positionH>
              <wp:positionV relativeFrom="paragraph">
                <wp:posOffset>334645</wp:posOffset>
              </wp:positionV>
              <wp:extent cx="5400040" cy="281305"/>
              <wp:effectExtent l="0" t="0" r="0" b="4445"/>
              <wp:wrapNone/>
              <wp:docPr id="1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0040" cy="281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FB1085" w14:textId="77777777" w:rsidR="0027629B" w:rsidRPr="00437F6D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  <w:r w:rsidRPr="00437F6D">
                            <w:rPr>
                              <w:rFonts w:asciiTheme="minorHAnsi" w:hAnsiTheme="minorHAnsi" w:cstheme="minorHAnsi"/>
                            </w:rPr>
                            <w:t xml:space="preserve">   </w:t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  <w:t xml:space="preserve"> </w:t>
                          </w:r>
                          <w:r w:rsidRPr="00437F6D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im August-Macke-Schulzentrum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C413FC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28" type="#_x0000_t202" style="position:absolute;margin-left:36.2pt;margin-top:26.35pt;width:425.2pt;height:2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" filled="f" stroked="f">
              <v:textbox>
                <w:txbxContent>
                  <w:p w14:paraId="30FB1085" w14:textId="77777777" w:rsidR="0027629B" w:rsidRPr="00437F6D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  <w:r w:rsidRPr="00437F6D">
                      <w:rPr>
                        <w:rFonts w:asciiTheme="minorHAnsi" w:hAnsiTheme="minorHAnsi" w:cstheme="minorHAnsi"/>
                      </w:rPr>
                      <w:t xml:space="preserve">   </w:t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  <w:t xml:space="preserve"> </w:t>
                    </w:r>
                    <w:r w:rsidRPr="00437F6D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im August-Macke-Schulzentrum</w:t>
                    </w:r>
                  </w:p>
                </w:txbxContent>
              </v:textbox>
              <w10:anchorlock/>
            </v:shape>
          </w:pict>
        </mc:Fallback>
      </mc:AlternateContent>
    </w:r>
    <w:r w:rsidRPr="0027629B"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5A938C01" wp14:editId="696EE27E">
              <wp:simplePos x="0" y="0"/>
              <wp:positionH relativeFrom="column">
                <wp:posOffset>-35560</wp:posOffset>
              </wp:positionH>
              <wp:positionV relativeFrom="paragraph">
                <wp:posOffset>590550</wp:posOffset>
              </wp:positionV>
              <wp:extent cx="5861685" cy="0"/>
              <wp:effectExtent l="9525" t="6985" r="5715" b="12065"/>
              <wp:wrapNone/>
              <wp:docPr id="13" name="Line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16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1217AD" id="Line 6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pt,46.5pt" to="458.7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">
              <w10:anchorlock/>
            </v:line>
          </w:pict>
        </mc:Fallback>
      </mc:AlternateContent>
    </w:r>
    <w:r w:rsidR="00633117">
      <w:rPr>
        <w:noProof/>
      </w:rPr>
      <w:drawing>
        <wp:anchor distT="0" distB="0" distL="114300" distR="114300" simplePos="0" relativeHeight="251660288" behindDoc="1" locked="1" layoutInCell="1" allowOverlap="1" wp14:anchorId="5DF3FDB3" wp14:editId="74589484">
          <wp:simplePos x="0" y="0"/>
          <wp:positionH relativeFrom="column">
            <wp:posOffset>-156210</wp:posOffset>
          </wp:positionH>
          <wp:positionV relativeFrom="page">
            <wp:posOffset>454660</wp:posOffset>
          </wp:positionV>
          <wp:extent cx="2504440" cy="762000"/>
          <wp:effectExtent l="0" t="0" r="0" b="0"/>
          <wp:wrapNone/>
          <wp:docPr id="989308117" name="Grafik 9893081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444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52376"/>
    <w:multiLevelType w:val="hybridMultilevel"/>
    <w:tmpl w:val="9028EC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AD5E68"/>
    <w:multiLevelType w:val="hybridMultilevel"/>
    <w:tmpl w:val="16D670F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83553E"/>
    <w:multiLevelType w:val="hybridMultilevel"/>
    <w:tmpl w:val="2FAA02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E10063"/>
    <w:multiLevelType w:val="hybridMultilevel"/>
    <w:tmpl w:val="48C872AA"/>
    <w:lvl w:ilvl="0" w:tplc="04070003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4" w15:restartNumberingAfterBreak="0">
    <w:nsid w:val="6AB32F0B"/>
    <w:multiLevelType w:val="hybridMultilevel"/>
    <w:tmpl w:val="C9102882"/>
    <w:lvl w:ilvl="0" w:tplc="04070003">
      <w:start w:val="1"/>
      <w:numFmt w:val="bullet"/>
      <w:lvlText w:val="o"/>
      <w:lvlJc w:val="left"/>
      <w:pPr>
        <w:ind w:left="355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87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59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10" w:hanging="360"/>
      </w:pPr>
      <w:rPr>
        <w:rFonts w:ascii="Wingdings" w:hAnsi="Wingdings" w:hint="default"/>
      </w:rPr>
    </w:lvl>
  </w:abstractNum>
  <w:abstractNum w:abstractNumId="5" w15:restartNumberingAfterBreak="0">
    <w:nsid w:val="6DFE6D4B"/>
    <w:multiLevelType w:val="hybridMultilevel"/>
    <w:tmpl w:val="2F7C22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6525887">
    <w:abstractNumId w:val="2"/>
  </w:num>
  <w:num w:numId="2" w16cid:durableId="2518510">
    <w:abstractNumId w:val="1"/>
  </w:num>
  <w:num w:numId="3" w16cid:durableId="1177039249">
    <w:abstractNumId w:val="0"/>
  </w:num>
  <w:num w:numId="4" w16cid:durableId="656345761">
    <w:abstractNumId w:val="5"/>
  </w:num>
  <w:num w:numId="5" w16cid:durableId="777061044">
    <w:abstractNumId w:val="4"/>
  </w:num>
  <w:num w:numId="6" w16cid:durableId="6661299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attachedTemplate r:id="rId1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bisDir" w:val="C:\\ibis\"/>
  </w:docVars>
  <w:rsids>
    <w:rsidRoot w:val="0085352D"/>
    <w:rsid w:val="000218CA"/>
    <w:rsid w:val="00041AFD"/>
    <w:rsid w:val="000644D7"/>
    <w:rsid w:val="000B1BCE"/>
    <w:rsid w:val="00101CA8"/>
    <w:rsid w:val="00131F24"/>
    <w:rsid w:val="001504B0"/>
    <w:rsid w:val="00182142"/>
    <w:rsid w:val="00185B4D"/>
    <w:rsid w:val="00191FBF"/>
    <w:rsid w:val="001C0118"/>
    <w:rsid w:val="001C7444"/>
    <w:rsid w:val="001D56BA"/>
    <w:rsid w:val="00216B74"/>
    <w:rsid w:val="002542A7"/>
    <w:rsid w:val="0025549F"/>
    <w:rsid w:val="00257659"/>
    <w:rsid w:val="00265989"/>
    <w:rsid w:val="002739BA"/>
    <w:rsid w:val="0027629B"/>
    <w:rsid w:val="00296C5A"/>
    <w:rsid w:val="002B0FA3"/>
    <w:rsid w:val="002B5F5C"/>
    <w:rsid w:val="002C544C"/>
    <w:rsid w:val="003138DA"/>
    <w:rsid w:val="00324D7E"/>
    <w:rsid w:val="0034110B"/>
    <w:rsid w:val="00364C91"/>
    <w:rsid w:val="00382C3B"/>
    <w:rsid w:val="003A45E5"/>
    <w:rsid w:val="00420E28"/>
    <w:rsid w:val="00437F6D"/>
    <w:rsid w:val="00467A1C"/>
    <w:rsid w:val="004804DB"/>
    <w:rsid w:val="004C7EBA"/>
    <w:rsid w:val="004D5242"/>
    <w:rsid w:val="004E7645"/>
    <w:rsid w:val="00514A5C"/>
    <w:rsid w:val="0054460B"/>
    <w:rsid w:val="00595A12"/>
    <w:rsid w:val="005C2BEA"/>
    <w:rsid w:val="005F6BB4"/>
    <w:rsid w:val="00633117"/>
    <w:rsid w:val="00641272"/>
    <w:rsid w:val="00645B5A"/>
    <w:rsid w:val="00660FED"/>
    <w:rsid w:val="006840C0"/>
    <w:rsid w:val="0069276B"/>
    <w:rsid w:val="006944EA"/>
    <w:rsid w:val="006B6E5D"/>
    <w:rsid w:val="006D1F7E"/>
    <w:rsid w:val="006D4164"/>
    <w:rsid w:val="006D6D12"/>
    <w:rsid w:val="007025DC"/>
    <w:rsid w:val="00723B8D"/>
    <w:rsid w:val="0079070D"/>
    <w:rsid w:val="007B2913"/>
    <w:rsid w:val="007C3826"/>
    <w:rsid w:val="007D1784"/>
    <w:rsid w:val="007E672F"/>
    <w:rsid w:val="007E7D6A"/>
    <w:rsid w:val="00817041"/>
    <w:rsid w:val="00831D18"/>
    <w:rsid w:val="00842D02"/>
    <w:rsid w:val="0084503F"/>
    <w:rsid w:val="0085352D"/>
    <w:rsid w:val="008832D6"/>
    <w:rsid w:val="00883EB1"/>
    <w:rsid w:val="008933A5"/>
    <w:rsid w:val="008B3264"/>
    <w:rsid w:val="008B61B0"/>
    <w:rsid w:val="008C62A6"/>
    <w:rsid w:val="008D516B"/>
    <w:rsid w:val="008D5A19"/>
    <w:rsid w:val="008E0137"/>
    <w:rsid w:val="008E2E63"/>
    <w:rsid w:val="00915C24"/>
    <w:rsid w:val="00924B62"/>
    <w:rsid w:val="009303D5"/>
    <w:rsid w:val="00964B98"/>
    <w:rsid w:val="00983FE2"/>
    <w:rsid w:val="009A11EB"/>
    <w:rsid w:val="009A179E"/>
    <w:rsid w:val="009A3093"/>
    <w:rsid w:val="009B1DB8"/>
    <w:rsid w:val="009C5182"/>
    <w:rsid w:val="009D09E3"/>
    <w:rsid w:val="009F63D4"/>
    <w:rsid w:val="009F7D34"/>
    <w:rsid w:val="00A064AF"/>
    <w:rsid w:val="00A4568D"/>
    <w:rsid w:val="00A504B5"/>
    <w:rsid w:val="00A74FFF"/>
    <w:rsid w:val="00AA0547"/>
    <w:rsid w:val="00AC1088"/>
    <w:rsid w:val="00AE21DA"/>
    <w:rsid w:val="00AF237E"/>
    <w:rsid w:val="00B0424D"/>
    <w:rsid w:val="00B218C8"/>
    <w:rsid w:val="00B31D95"/>
    <w:rsid w:val="00B4092A"/>
    <w:rsid w:val="00B436B1"/>
    <w:rsid w:val="00B44D8B"/>
    <w:rsid w:val="00B827B4"/>
    <w:rsid w:val="00BA0CF8"/>
    <w:rsid w:val="00BD189D"/>
    <w:rsid w:val="00BE0E38"/>
    <w:rsid w:val="00BF4523"/>
    <w:rsid w:val="00BF607A"/>
    <w:rsid w:val="00C15F22"/>
    <w:rsid w:val="00C25751"/>
    <w:rsid w:val="00C41194"/>
    <w:rsid w:val="00C5174F"/>
    <w:rsid w:val="00C55491"/>
    <w:rsid w:val="00C86172"/>
    <w:rsid w:val="00C9227B"/>
    <w:rsid w:val="00C932E0"/>
    <w:rsid w:val="00C97B6B"/>
    <w:rsid w:val="00CD2688"/>
    <w:rsid w:val="00CF22A4"/>
    <w:rsid w:val="00CF7BD5"/>
    <w:rsid w:val="00D329BB"/>
    <w:rsid w:val="00D6780E"/>
    <w:rsid w:val="00D8432A"/>
    <w:rsid w:val="00DE5A9A"/>
    <w:rsid w:val="00E20367"/>
    <w:rsid w:val="00E23BCD"/>
    <w:rsid w:val="00E2452B"/>
    <w:rsid w:val="00E46A17"/>
    <w:rsid w:val="00E563F5"/>
    <w:rsid w:val="00E5676C"/>
    <w:rsid w:val="00E83EFC"/>
    <w:rsid w:val="00E906C6"/>
    <w:rsid w:val="00E97ED3"/>
    <w:rsid w:val="00EE4F94"/>
    <w:rsid w:val="00F0083A"/>
    <w:rsid w:val="00F10DD9"/>
    <w:rsid w:val="00F54DE0"/>
    <w:rsid w:val="00FA0A06"/>
    <w:rsid w:val="00FA105B"/>
    <w:rsid w:val="00FD6EDE"/>
    <w:rsid w:val="00FE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27FB605"/>
  <w15:chartTrackingRefBased/>
  <w15:docId w15:val="{D3F75910-20F0-479B-881B-7AC053482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C7444"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97B6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264"/>
    <w:pPr>
      <w:ind w:left="720"/>
      <w:contextualSpacing/>
    </w:pPr>
  </w:style>
  <w:style w:type="paragraph" w:styleId="KeinLeerraum">
    <w:name w:val="No Spacing"/>
    <w:uiPriority w:val="1"/>
    <w:qFormat/>
    <w:rsid w:val="00CD268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ellenraster">
    <w:name w:val="Table Grid"/>
    <w:basedOn w:val="NormaleTabelle"/>
    <w:uiPriority w:val="59"/>
    <w:rsid w:val="00D6780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unhideWhenUsed/>
    <w:rsid w:val="00AF237E"/>
    <w:pPr>
      <w:spacing w:after="240" w:line="240" w:lineRule="atLeast"/>
      <w:ind w:firstLine="360"/>
      <w:jc w:val="both"/>
    </w:pPr>
    <w:rPr>
      <w:rFonts w:ascii="Garamond" w:hAnsi="Garamond"/>
      <w:kern w:val="18"/>
      <w:lang w:eastAsia="en-US"/>
    </w:rPr>
  </w:style>
  <w:style w:type="character" w:customStyle="1" w:styleId="TextkrperZchn">
    <w:name w:val="Textkörper Zchn"/>
    <w:basedOn w:val="Absatz-Standardschriftart"/>
    <w:link w:val="Textkrper"/>
    <w:rsid w:val="00AF237E"/>
    <w:rPr>
      <w:rFonts w:ascii="Garamond" w:hAnsi="Garamond"/>
      <w:kern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realschule-meschede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realschule-meschede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ost@realschule-meschede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alschule-meschede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Jung\OneDrive%20-%20Meschede.Schule\Desktop\Briefkopf%20NEU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NEU.dotx</Template>
  <TotalTime>0</TotalTime>
  <Pages>1</Pages>
  <Words>72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E-Mail:          reames@web</vt:lpstr>
    </vt:vector>
  </TitlesOfParts>
  <Company>Städtische Realschule Meschede</Company>
  <LinksUpToDate>false</LinksUpToDate>
  <CharactersWithSpaces>546</CharactersWithSpaces>
  <SharedDoc>false</SharedDoc>
  <HLinks>
    <vt:vector size="54" baseType="variant">
      <vt:variant>
        <vt:i4>6357051</vt:i4>
      </vt:variant>
      <vt:variant>
        <vt:i4>3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7995456</vt:i4>
      </vt:variant>
      <vt:variant>
        <vt:i4>3</vt:i4>
      </vt:variant>
      <vt:variant>
        <vt:i4>0</vt:i4>
      </vt:variant>
      <vt:variant>
        <vt:i4>5</vt:i4>
      </vt:variant>
      <vt:variant>
        <vt:lpwstr>mailto:reames@web.de</vt:lpwstr>
      </vt:variant>
      <vt:variant>
        <vt:lpwstr/>
      </vt:variant>
      <vt:variant>
        <vt:i4>3080307</vt:i4>
      </vt:variant>
      <vt:variant>
        <vt:i4>0</vt:i4>
      </vt:variant>
      <vt:variant>
        <vt:i4>0</vt:i4>
      </vt:variant>
      <vt:variant>
        <vt:i4>5</vt:i4>
      </vt:variant>
      <vt:variant>
        <vt:lpwstr>http://www.realschule-meschede.de/</vt:lpwstr>
      </vt:variant>
      <vt:variant>
        <vt:lpwstr/>
      </vt:variant>
      <vt:variant>
        <vt:i4>852038</vt:i4>
      </vt:variant>
      <vt:variant>
        <vt:i4>-1</vt:i4>
      </vt:variant>
      <vt:variant>
        <vt:i4>2051</vt:i4>
      </vt:variant>
      <vt:variant>
        <vt:i4>4</vt:i4>
      </vt:variant>
      <vt:variant>
        <vt:lpwstr>http://jambo-gmbh.de/</vt:lpwstr>
      </vt:variant>
      <vt:variant>
        <vt:lpwstr/>
      </vt:variant>
      <vt:variant>
        <vt:i4>458864</vt:i4>
      </vt:variant>
      <vt:variant>
        <vt:i4>-1</vt:i4>
      </vt:variant>
      <vt:variant>
        <vt:i4>2051</vt:i4>
      </vt:variant>
      <vt:variant>
        <vt:i4>1</vt:i4>
      </vt:variant>
      <vt:variant>
        <vt:lpwstr>http://www.realschule-meschede.de/files/banner/banner_1.png</vt:lpwstr>
      </vt:variant>
      <vt:variant>
        <vt:lpwstr/>
      </vt:variant>
      <vt:variant>
        <vt:i4>1572948</vt:i4>
      </vt:variant>
      <vt:variant>
        <vt:i4>-1</vt:i4>
      </vt:variant>
      <vt:variant>
        <vt:i4>2054</vt:i4>
      </vt:variant>
      <vt:variant>
        <vt:i4>4</vt:i4>
      </vt:variant>
      <vt:variant>
        <vt:lpwstr>http://www.language-academy.net/</vt:lpwstr>
      </vt:variant>
      <vt:variant>
        <vt:lpwstr/>
      </vt:variant>
      <vt:variant>
        <vt:i4>101</vt:i4>
      </vt:variant>
      <vt:variant>
        <vt:i4>-1</vt:i4>
      </vt:variant>
      <vt:variant>
        <vt:i4>2054</vt:i4>
      </vt:variant>
      <vt:variant>
        <vt:i4>1</vt:i4>
      </vt:variant>
      <vt:variant>
        <vt:lpwstr>http://www.realschule-meschede.de/files/banner/banner_3.gif</vt:lpwstr>
      </vt:variant>
      <vt:variant>
        <vt:lpwstr/>
      </vt:variant>
      <vt:variant>
        <vt:i4>6357051</vt:i4>
      </vt:variant>
      <vt:variant>
        <vt:i4>-1</vt:i4>
      </vt:variant>
      <vt:variant>
        <vt:i4>2058</vt:i4>
      </vt:variant>
      <vt:variant>
        <vt:i4>4</vt:i4>
      </vt:variant>
      <vt:variant>
        <vt:lpwstr>http://www.ecdl.de/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E-Mail:          reames@web</dc:title>
  <dc:subject/>
  <dc:creator>Ju Jung</dc:creator>
  <cp:keywords/>
  <cp:lastModifiedBy>Ju Jung</cp:lastModifiedBy>
  <cp:revision>2</cp:revision>
  <cp:lastPrinted>2025-11-10T11:00:00Z</cp:lastPrinted>
  <dcterms:created xsi:type="dcterms:W3CDTF">2024-10-01T12:25:00Z</dcterms:created>
  <dcterms:modified xsi:type="dcterms:W3CDTF">2025-11-10T11:00:00Z</dcterms:modified>
</cp:coreProperties>
</file>